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3394A" w14:textId="77777777" w:rsidR="00A3443C" w:rsidRDefault="00A71587" w:rsidP="00A3443C">
      <w:pPr>
        <w:spacing w:before="100" w:beforeAutospacing="1" w:after="100" w:afterAutospacing="1" w:line="360" w:lineRule="auto"/>
        <w:jc w:val="center"/>
        <w:outlineLvl w:val="0"/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</w:pPr>
      <w:r w:rsidRPr="00A3443C">
        <w:rPr>
          <w:rFonts w:ascii="Verdana" w:eastAsia="Times New Roman" w:hAnsi="Verdana" w:cs="Arial"/>
          <w:b/>
          <w:noProof/>
          <w:color w:val="333399"/>
          <w:sz w:val="36"/>
          <w:szCs w:val="36"/>
          <w:lang w:eastAsia="de-DE"/>
        </w:rPr>
        <w:t xml:space="preserve">Anmeldung zur </w:t>
      </w:r>
      <w:r w:rsidR="003210DF" w:rsidRPr="00A3443C">
        <w:rPr>
          <w:rFonts w:ascii="Verdana" w:eastAsia="Times New Roman" w:hAnsi="Verdana" w:cs="Arial"/>
          <w:b/>
          <w:noProof/>
          <w:color w:val="333399"/>
          <w:sz w:val="36"/>
          <w:szCs w:val="36"/>
          <w:lang w:eastAsia="de-DE"/>
        </w:rPr>
        <w:t xml:space="preserve">Informationsveranstaltung </w:t>
      </w:r>
      <w:r w:rsidR="00A3443C">
        <w:rPr>
          <w:rFonts w:ascii="Verdana" w:eastAsia="Times New Roman" w:hAnsi="Verdana" w:cs="Arial"/>
          <w:b/>
          <w:noProof/>
          <w:color w:val="333399"/>
          <w:sz w:val="36"/>
          <w:szCs w:val="36"/>
          <w:lang w:eastAsia="de-DE"/>
        </w:rPr>
        <w:br/>
      </w:r>
      <w:r w:rsidR="00A3443C" w:rsidRPr="00A3443C">
        <w:rPr>
          <w:rFonts w:ascii="Verdana" w:eastAsia="Times New Roman" w:hAnsi="Verdana" w:cs="Arial"/>
          <w:b/>
          <w:noProof/>
          <w:color w:val="333399"/>
          <w:sz w:val="28"/>
          <w:szCs w:val="28"/>
          <w:lang w:eastAsia="de-DE"/>
        </w:rPr>
        <w:t>des KSL Arnsberg am Mittwoch, 24.10.2018</w:t>
      </w:r>
      <w:r w:rsidR="00A3443C" w:rsidRPr="00A3443C">
        <w:rPr>
          <w:rFonts w:ascii="Verdana" w:eastAsia="Times New Roman" w:hAnsi="Verdana" w:cs="Arial"/>
          <w:b/>
          <w:noProof/>
          <w:color w:val="333399"/>
          <w:sz w:val="28"/>
          <w:szCs w:val="28"/>
          <w:lang w:eastAsia="de-DE"/>
        </w:rPr>
        <w:br/>
      </w:r>
      <w:r w:rsidR="00A3443C">
        <w:rPr>
          <w:rFonts w:ascii="Verdana" w:eastAsia="Times New Roman" w:hAnsi="Verdana" w:cs="Arial"/>
          <w:b/>
          <w:noProof/>
          <w:color w:val="333399"/>
          <w:sz w:val="32"/>
          <w:szCs w:val="32"/>
          <w:lang w:eastAsia="de-DE"/>
        </w:rPr>
        <w:br/>
      </w:r>
      <w:r w:rsidR="003210DF" w:rsidRPr="00A3443C">
        <w:rPr>
          <w:rFonts w:ascii="Verdana" w:eastAsia="Times New Roman" w:hAnsi="Verdana" w:cs="Arial"/>
          <w:b/>
          <w:noProof/>
          <w:color w:val="333399"/>
          <w:sz w:val="36"/>
          <w:szCs w:val="36"/>
          <w:lang w:eastAsia="de-DE"/>
        </w:rPr>
        <w:t xml:space="preserve">„Gemeinsam Weichen stellen! – </w:t>
      </w:r>
      <w:r w:rsidR="00001F44" w:rsidRPr="00A3443C">
        <w:rPr>
          <w:rFonts w:ascii="Verdana" w:eastAsia="Times New Roman" w:hAnsi="Verdana" w:cs="Arial"/>
          <w:b/>
          <w:noProof/>
          <w:color w:val="333399"/>
          <w:sz w:val="36"/>
          <w:szCs w:val="36"/>
          <w:lang w:eastAsia="de-DE"/>
        </w:rPr>
        <w:br/>
      </w:r>
      <w:r w:rsidR="003210DF" w:rsidRPr="00A3443C">
        <w:rPr>
          <w:rFonts w:ascii="Verdana" w:eastAsia="Times New Roman" w:hAnsi="Verdana" w:cs="Arial"/>
          <w:b/>
          <w:noProof/>
          <w:color w:val="333399"/>
          <w:sz w:val="36"/>
          <w:szCs w:val="36"/>
          <w:lang w:eastAsia="de-DE"/>
        </w:rPr>
        <w:t xml:space="preserve">Das Persönliche Budget“ </w:t>
      </w:r>
      <w:r w:rsidR="00A3443C" w:rsidRPr="00A3443C">
        <w:rPr>
          <w:rFonts w:ascii="Verdana" w:eastAsia="Times New Roman" w:hAnsi="Verdana" w:cs="Arial"/>
          <w:b/>
          <w:noProof/>
          <w:color w:val="333399"/>
          <w:sz w:val="36"/>
          <w:szCs w:val="36"/>
          <w:lang w:eastAsia="de-DE"/>
        </w:rPr>
        <w:br/>
      </w:r>
    </w:p>
    <w:tbl>
      <w:tblPr>
        <w:tblStyle w:val="Tabellenraster2"/>
        <w:tblW w:w="9585" w:type="dxa"/>
        <w:tblLook w:val="04A0" w:firstRow="1" w:lastRow="0" w:firstColumn="1" w:lastColumn="0" w:noHBand="0" w:noVBand="1"/>
      </w:tblPr>
      <w:tblGrid>
        <w:gridCol w:w="2518"/>
        <w:gridCol w:w="7067"/>
      </w:tblGrid>
      <w:tr w:rsidR="004F5CDB" w:rsidRPr="00F35D43" w14:paraId="2FC04F71" w14:textId="77777777" w:rsidTr="00AD2372">
        <w:trPr>
          <w:trHeight w:val="429"/>
        </w:trPr>
        <w:tc>
          <w:tcPr>
            <w:tcW w:w="2518" w:type="dxa"/>
            <w:vAlign w:val="center"/>
          </w:tcPr>
          <w:p w14:paraId="07DC2A0E" w14:textId="77777777" w:rsidR="00A71587" w:rsidRPr="00F35D43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</w:pPr>
            <w:r w:rsidRPr="00F35D43"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  <w:t>Name</w:t>
            </w:r>
          </w:p>
        </w:tc>
        <w:tc>
          <w:tcPr>
            <w:tcW w:w="7067" w:type="dxa"/>
          </w:tcPr>
          <w:p w14:paraId="7969C4D8" w14:textId="77777777" w:rsidR="00A71587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  <w:p w14:paraId="244615D5" w14:textId="77777777" w:rsidR="000F0526" w:rsidRPr="00F35D43" w:rsidRDefault="000F0526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</w:tc>
      </w:tr>
      <w:tr w:rsidR="004F5CDB" w:rsidRPr="00F35D43" w14:paraId="3E6AA4F6" w14:textId="77777777" w:rsidTr="00AD2372">
        <w:trPr>
          <w:trHeight w:val="448"/>
        </w:trPr>
        <w:tc>
          <w:tcPr>
            <w:tcW w:w="2518" w:type="dxa"/>
            <w:vAlign w:val="center"/>
          </w:tcPr>
          <w:p w14:paraId="498B6A1D" w14:textId="77777777" w:rsidR="00A71587" w:rsidRPr="00F35D43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</w:pPr>
            <w:r w:rsidRPr="00F35D43"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  <w:t>Institution</w:t>
            </w:r>
          </w:p>
        </w:tc>
        <w:tc>
          <w:tcPr>
            <w:tcW w:w="7067" w:type="dxa"/>
          </w:tcPr>
          <w:p w14:paraId="69B19A50" w14:textId="77777777" w:rsidR="00A71587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  <w:p w14:paraId="0472AD2F" w14:textId="77777777" w:rsidR="000F0526" w:rsidRPr="00F35D43" w:rsidRDefault="000F0526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</w:tc>
      </w:tr>
      <w:tr w:rsidR="004F5CDB" w:rsidRPr="00F35D43" w14:paraId="0AEA5AF1" w14:textId="77777777" w:rsidTr="00AD2372">
        <w:trPr>
          <w:trHeight w:val="448"/>
        </w:trPr>
        <w:tc>
          <w:tcPr>
            <w:tcW w:w="2518" w:type="dxa"/>
            <w:vAlign w:val="center"/>
          </w:tcPr>
          <w:p w14:paraId="1C4756BF" w14:textId="77777777" w:rsidR="00A71587" w:rsidRPr="00F35D43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</w:pPr>
            <w:r w:rsidRPr="00F35D43"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  <w:t>Anschrift</w:t>
            </w:r>
          </w:p>
        </w:tc>
        <w:tc>
          <w:tcPr>
            <w:tcW w:w="7067" w:type="dxa"/>
          </w:tcPr>
          <w:p w14:paraId="315F502A" w14:textId="77777777" w:rsidR="00F35D43" w:rsidRDefault="00F35D43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  <w:p w14:paraId="5D79D50A" w14:textId="77777777" w:rsidR="00F35D43" w:rsidRDefault="00F35D43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  <w:p w14:paraId="283B6DA7" w14:textId="561892A3" w:rsidR="000F0526" w:rsidRPr="00F35D43" w:rsidRDefault="000F0526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</w:tc>
      </w:tr>
      <w:tr w:rsidR="004F5CDB" w:rsidRPr="00F35D43" w14:paraId="38355869" w14:textId="77777777" w:rsidTr="00AD2372">
        <w:trPr>
          <w:trHeight w:val="429"/>
        </w:trPr>
        <w:tc>
          <w:tcPr>
            <w:tcW w:w="2518" w:type="dxa"/>
            <w:vAlign w:val="center"/>
          </w:tcPr>
          <w:p w14:paraId="5BAF76A9" w14:textId="77777777" w:rsidR="00A71587" w:rsidRPr="00F35D43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</w:pPr>
            <w:r w:rsidRPr="00F35D43"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  <w:t>Telefon</w:t>
            </w:r>
          </w:p>
        </w:tc>
        <w:tc>
          <w:tcPr>
            <w:tcW w:w="7067" w:type="dxa"/>
          </w:tcPr>
          <w:p w14:paraId="25EEC2A4" w14:textId="77777777" w:rsidR="00A71587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  <w:p w14:paraId="75682A8D" w14:textId="77777777" w:rsidR="000F0526" w:rsidRPr="00F35D43" w:rsidRDefault="000F0526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</w:tc>
      </w:tr>
      <w:tr w:rsidR="004F5CDB" w:rsidRPr="00F35D43" w14:paraId="4EEA4712" w14:textId="77777777" w:rsidTr="00AD2372">
        <w:trPr>
          <w:trHeight w:val="429"/>
        </w:trPr>
        <w:tc>
          <w:tcPr>
            <w:tcW w:w="2518" w:type="dxa"/>
            <w:vAlign w:val="center"/>
          </w:tcPr>
          <w:p w14:paraId="718D9147" w14:textId="77777777" w:rsidR="00A71587" w:rsidRPr="00F35D43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</w:pPr>
            <w:r w:rsidRPr="00F35D43">
              <w:rPr>
                <w:rFonts w:eastAsia="Times New Roman" w:cs="Times New Roman"/>
                <w:bCs/>
                <w:color w:val="141414"/>
                <w:kern w:val="36"/>
                <w:sz w:val="28"/>
                <w:szCs w:val="28"/>
                <w:lang w:eastAsia="de-DE"/>
              </w:rPr>
              <w:t>Mailadresse</w:t>
            </w:r>
          </w:p>
        </w:tc>
        <w:tc>
          <w:tcPr>
            <w:tcW w:w="7067" w:type="dxa"/>
          </w:tcPr>
          <w:p w14:paraId="53ADD788" w14:textId="77777777" w:rsidR="00A71587" w:rsidRDefault="00A71587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  <w:p w14:paraId="1717EFD4" w14:textId="77777777" w:rsidR="000F0526" w:rsidRDefault="000F0526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  <w:p w14:paraId="5F0B4887" w14:textId="77777777" w:rsidR="000F0526" w:rsidRPr="00F35D43" w:rsidRDefault="000F0526" w:rsidP="00440070">
            <w:pPr>
              <w:spacing w:before="100" w:beforeAutospacing="1" w:after="100" w:afterAutospacing="1" w:line="360" w:lineRule="auto"/>
              <w:outlineLvl w:val="0"/>
              <w:rPr>
                <w:rFonts w:eastAsia="Times New Roman" w:cs="Times New Roman"/>
                <w:bCs/>
                <w:kern w:val="36"/>
                <w:sz w:val="28"/>
                <w:szCs w:val="28"/>
                <w:lang w:eastAsia="de-DE"/>
              </w:rPr>
            </w:pPr>
          </w:p>
        </w:tc>
      </w:tr>
      <w:tr w:rsidR="004F5CDB" w:rsidRPr="00F35D43" w14:paraId="4E9AAF52" w14:textId="77777777" w:rsidTr="00AD2372">
        <w:trPr>
          <w:trHeight w:val="968"/>
        </w:trPr>
        <w:tc>
          <w:tcPr>
            <w:tcW w:w="2518" w:type="dxa"/>
            <w:vAlign w:val="center"/>
          </w:tcPr>
          <w:p w14:paraId="0CB56A30" w14:textId="047CB961" w:rsidR="00A71587" w:rsidRPr="00F35D43" w:rsidRDefault="004F5CDB" w:rsidP="00440070">
            <w:pPr>
              <w:pStyle w:val="12ptFlietextKSL"/>
              <w:spacing w:line="360" w:lineRule="auto"/>
              <w:rPr>
                <w:color w:val="003E90"/>
                <w:sz w:val="28"/>
                <w:szCs w:val="28"/>
                <w:lang w:eastAsia="de-DE"/>
              </w:rPr>
            </w:pPr>
            <w:r w:rsidRPr="00F35D43">
              <w:rPr>
                <w:sz w:val="28"/>
                <w:szCs w:val="28"/>
                <w:lang w:eastAsia="de-DE"/>
              </w:rPr>
              <w:lastRenderedPageBreak/>
              <w:t>Meine persönlichen Anforderungen an die Barrierefreiheit der Veranstaltung:</w:t>
            </w:r>
          </w:p>
        </w:tc>
        <w:tc>
          <w:tcPr>
            <w:tcW w:w="7067" w:type="dxa"/>
          </w:tcPr>
          <w:p w14:paraId="78735DF0" w14:textId="77777777" w:rsidR="00A60914" w:rsidRPr="003B1BD9" w:rsidRDefault="00747D1E" w:rsidP="00A71587">
            <w:pPr>
              <w:pStyle w:val="12ptFlietextKSL"/>
              <w:numPr>
                <w:ilvl w:val="0"/>
                <w:numId w:val="2"/>
              </w:numPr>
              <w:spacing w:after="0" w:line="360" w:lineRule="auto"/>
              <w:ind w:left="714" w:hanging="357"/>
              <w:rPr>
                <w:sz w:val="28"/>
                <w:szCs w:val="28"/>
              </w:rPr>
            </w:pPr>
            <w:r w:rsidRPr="003B1BD9">
              <w:rPr>
                <w:sz w:val="28"/>
                <w:szCs w:val="28"/>
              </w:rPr>
              <w:t>Ich komme mit</w:t>
            </w:r>
            <w:r w:rsidR="004F5CDB" w:rsidRPr="003B1BD9">
              <w:rPr>
                <w:sz w:val="28"/>
                <w:szCs w:val="28"/>
              </w:rPr>
              <w:t xml:space="preserve"> Assistenz</w:t>
            </w:r>
            <w:r w:rsidRPr="003B1BD9">
              <w:rPr>
                <w:sz w:val="28"/>
                <w:szCs w:val="28"/>
              </w:rPr>
              <w:t>,</w:t>
            </w:r>
          </w:p>
          <w:p w14:paraId="3FE0704A" w14:textId="7CE7C136" w:rsidR="004F5CDB" w:rsidRPr="003B1BD9" w:rsidRDefault="00747D1E" w:rsidP="00A60914">
            <w:pPr>
              <w:pStyle w:val="12ptFlietextKSL"/>
              <w:spacing w:after="0" w:line="360" w:lineRule="auto"/>
              <w:ind w:left="714"/>
              <w:rPr>
                <w:sz w:val="28"/>
                <w:szCs w:val="28"/>
              </w:rPr>
            </w:pPr>
            <w:r w:rsidRPr="003B1BD9">
              <w:rPr>
                <w:sz w:val="28"/>
                <w:szCs w:val="28"/>
              </w:rPr>
              <w:t>____</w:t>
            </w:r>
            <w:r w:rsidR="004F5CDB" w:rsidRPr="003B1BD9">
              <w:rPr>
                <w:sz w:val="28"/>
                <w:szCs w:val="28"/>
              </w:rPr>
              <w:t xml:space="preserve"> Begleitperson</w:t>
            </w:r>
            <w:r w:rsidR="00A60914" w:rsidRPr="003B1BD9">
              <w:rPr>
                <w:sz w:val="28"/>
                <w:szCs w:val="28"/>
              </w:rPr>
              <w:t>(en)</w:t>
            </w:r>
          </w:p>
          <w:p w14:paraId="6C5114A2" w14:textId="304145C0" w:rsidR="004F5CDB" w:rsidRPr="003B1BD9" w:rsidRDefault="004F5CDB" w:rsidP="00A71587">
            <w:pPr>
              <w:pStyle w:val="12ptFlietextKSL"/>
              <w:numPr>
                <w:ilvl w:val="0"/>
                <w:numId w:val="2"/>
              </w:numPr>
              <w:spacing w:after="0" w:line="360" w:lineRule="auto"/>
              <w:ind w:left="714" w:hanging="357"/>
              <w:rPr>
                <w:sz w:val="28"/>
                <w:szCs w:val="28"/>
              </w:rPr>
            </w:pPr>
            <w:r w:rsidRPr="003B1BD9">
              <w:rPr>
                <w:sz w:val="28"/>
                <w:szCs w:val="28"/>
              </w:rPr>
              <w:t>Ich nutze einen Rollstuhl / Rollator</w:t>
            </w:r>
          </w:p>
          <w:p w14:paraId="61EC2C93" w14:textId="3C76FC43" w:rsidR="00A60914" w:rsidRPr="003B1BD9" w:rsidRDefault="00A60914" w:rsidP="00A71587">
            <w:pPr>
              <w:pStyle w:val="12ptFlietextKSL"/>
              <w:numPr>
                <w:ilvl w:val="0"/>
                <w:numId w:val="2"/>
              </w:numPr>
              <w:spacing w:after="0" w:line="360" w:lineRule="auto"/>
              <w:ind w:left="714" w:hanging="357"/>
              <w:rPr>
                <w:sz w:val="28"/>
                <w:szCs w:val="28"/>
              </w:rPr>
            </w:pPr>
            <w:r w:rsidRPr="003B1BD9">
              <w:rPr>
                <w:sz w:val="28"/>
                <w:szCs w:val="28"/>
              </w:rPr>
              <w:t>Ich komme mit Führhund</w:t>
            </w:r>
          </w:p>
          <w:p w14:paraId="26B77574" w14:textId="78DBB1C1" w:rsidR="00A71587" w:rsidRPr="003B1BD9" w:rsidRDefault="004F5CDB" w:rsidP="004F5CDB">
            <w:pPr>
              <w:pStyle w:val="12ptFlietextKSL"/>
              <w:numPr>
                <w:ilvl w:val="0"/>
                <w:numId w:val="2"/>
              </w:numPr>
              <w:spacing w:after="0" w:line="360" w:lineRule="auto"/>
              <w:ind w:left="714" w:hanging="357"/>
              <w:rPr>
                <w:sz w:val="28"/>
                <w:szCs w:val="28"/>
              </w:rPr>
            </w:pPr>
            <w:r w:rsidRPr="003B1BD9">
              <w:rPr>
                <w:sz w:val="28"/>
                <w:szCs w:val="28"/>
              </w:rPr>
              <w:t>Ich benötige eine Übersetzung in Gebärdensprache</w:t>
            </w:r>
            <w:r w:rsidR="00A60914" w:rsidRPr="003B1BD9">
              <w:rPr>
                <w:sz w:val="28"/>
                <w:szCs w:val="28"/>
              </w:rPr>
              <w:t xml:space="preserve"> (DGS)</w:t>
            </w:r>
          </w:p>
          <w:p w14:paraId="67219797" w14:textId="36EAB280" w:rsidR="00A71587" w:rsidRPr="003B1BD9" w:rsidRDefault="004F5CDB" w:rsidP="00A71587">
            <w:pPr>
              <w:pStyle w:val="12ptFlietextKSL"/>
              <w:numPr>
                <w:ilvl w:val="0"/>
                <w:numId w:val="2"/>
              </w:numPr>
              <w:spacing w:after="0" w:line="360" w:lineRule="auto"/>
              <w:ind w:left="714" w:hanging="357"/>
              <w:rPr>
                <w:sz w:val="28"/>
                <w:szCs w:val="28"/>
              </w:rPr>
            </w:pPr>
            <w:r w:rsidRPr="003B1BD9">
              <w:rPr>
                <w:sz w:val="28"/>
                <w:szCs w:val="28"/>
              </w:rPr>
              <w:t xml:space="preserve">Ich benötige </w:t>
            </w:r>
            <w:r w:rsidR="00A71587" w:rsidRPr="003B1BD9">
              <w:rPr>
                <w:sz w:val="28"/>
                <w:szCs w:val="28"/>
              </w:rPr>
              <w:t>Schriftdolmetsch</w:t>
            </w:r>
            <w:r w:rsidRPr="003B1BD9">
              <w:rPr>
                <w:sz w:val="28"/>
                <w:szCs w:val="28"/>
              </w:rPr>
              <w:t>en</w:t>
            </w:r>
          </w:p>
          <w:p w14:paraId="0EC15B64" w14:textId="5DDA9F86" w:rsidR="00A71587" w:rsidRDefault="004F5CDB" w:rsidP="00A71587">
            <w:pPr>
              <w:pStyle w:val="12ptFlietextKSL"/>
              <w:numPr>
                <w:ilvl w:val="0"/>
                <w:numId w:val="2"/>
              </w:numPr>
              <w:spacing w:after="0" w:line="360" w:lineRule="auto"/>
              <w:ind w:left="714" w:hanging="357"/>
              <w:rPr>
                <w:sz w:val="28"/>
                <w:szCs w:val="28"/>
              </w:rPr>
            </w:pPr>
            <w:r w:rsidRPr="003B1BD9">
              <w:rPr>
                <w:sz w:val="28"/>
                <w:szCs w:val="28"/>
              </w:rPr>
              <w:t xml:space="preserve">Ich </w:t>
            </w:r>
            <w:r w:rsidR="00A60914" w:rsidRPr="003B1BD9">
              <w:rPr>
                <w:sz w:val="28"/>
                <w:szCs w:val="28"/>
              </w:rPr>
              <w:t>benötige eine induktive Höranlage</w:t>
            </w:r>
          </w:p>
          <w:p w14:paraId="34D0D38B" w14:textId="77777777" w:rsidR="003B1BD9" w:rsidRPr="003B1BD9" w:rsidRDefault="004F5CDB" w:rsidP="003B1BD9">
            <w:pPr>
              <w:pStyle w:val="12ptFlietextKSL"/>
              <w:numPr>
                <w:ilvl w:val="0"/>
                <w:numId w:val="2"/>
              </w:numPr>
              <w:spacing w:after="0" w:line="360" w:lineRule="auto"/>
              <w:ind w:left="714" w:hanging="357"/>
              <w:rPr>
                <w:sz w:val="28"/>
                <w:szCs w:val="28"/>
              </w:rPr>
            </w:pPr>
            <w:r w:rsidRPr="003B1BD9">
              <w:rPr>
                <w:sz w:val="28"/>
                <w:szCs w:val="28"/>
              </w:rPr>
              <w:t xml:space="preserve">Ich benötige </w:t>
            </w:r>
            <w:r w:rsidR="00A71587" w:rsidRPr="003B1BD9">
              <w:rPr>
                <w:sz w:val="28"/>
                <w:szCs w:val="28"/>
              </w:rPr>
              <w:t>Verständliche</w:t>
            </w:r>
            <w:r w:rsidRPr="003B1BD9">
              <w:rPr>
                <w:sz w:val="28"/>
                <w:szCs w:val="28"/>
              </w:rPr>
              <w:t xml:space="preserve"> </w:t>
            </w:r>
            <w:r w:rsidR="00A71587" w:rsidRPr="003B1BD9">
              <w:rPr>
                <w:sz w:val="28"/>
                <w:szCs w:val="28"/>
              </w:rPr>
              <w:t>/</w:t>
            </w:r>
            <w:r w:rsidRPr="003B1BD9">
              <w:rPr>
                <w:sz w:val="28"/>
                <w:szCs w:val="28"/>
              </w:rPr>
              <w:t xml:space="preserve"> </w:t>
            </w:r>
            <w:r w:rsidR="00A71587" w:rsidRPr="003B1BD9">
              <w:rPr>
                <w:sz w:val="28"/>
                <w:szCs w:val="28"/>
              </w:rPr>
              <w:t>„Leichte“ Sprache</w:t>
            </w:r>
            <w:r w:rsidR="002727C9" w:rsidRPr="003B1BD9">
              <w:rPr>
                <w:sz w:val="28"/>
                <w:szCs w:val="28"/>
              </w:rPr>
              <w:t xml:space="preserve"> </w:t>
            </w:r>
          </w:p>
          <w:p w14:paraId="7E740698" w14:textId="77777777" w:rsidR="004F5CDB" w:rsidRPr="00F35D43" w:rsidRDefault="004F5CDB" w:rsidP="004F5CDB">
            <w:pPr>
              <w:pStyle w:val="12ptFlietextKSL"/>
              <w:numPr>
                <w:ilvl w:val="0"/>
                <w:numId w:val="2"/>
              </w:numPr>
              <w:spacing w:after="0" w:line="360" w:lineRule="auto"/>
              <w:ind w:left="714" w:hanging="357"/>
              <w:rPr>
                <w:sz w:val="28"/>
                <w:szCs w:val="28"/>
                <w:lang w:eastAsia="de-DE"/>
              </w:rPr>
            </w:pPr>
            <w:r w:rsidRPr="00F35D43">
              <w:rPr>
                <w:sz w:val="28"/>
                <w:szCs w:val="28"/>
              </w:rPr>
              <w:t>Ich benötige schriftliche Unterlagen in folgender Form:</w:t>
            </w:r>
          </w:p>
          <w:p w14:paraId="34FD6AB9" w14:textId="5A5CBF7E" w:rsidR="004F5CDB" w:rsidRPr="00F35D43" w:rsidRDefault="00242F32" w:rsidP="004F5CDB">
            <w:pPr>
              <w:pStyle w:val="12ptFlietextKSL"/>
              <w:numPr>
                <w:ilvl w:val="1"/>
                <w:numId w:val="2"/>
              </w:numPr>
              <w:spacing w:after="0" w:line="360" w:lineRule="auto"/>
              <w:rPr>
                <w:sz w:val="28"/>
                <w:szCs w:val="28"/>
                <w:lang w:eastAsia="de-DE"/>
              </w:rPr>
            </w:pPr>
            <w:r>
              <w:rPr>
                <w:sz w:val="28"/>
                <w:szCs w:val="28"/>
                <w:lang w:eastAsia="de-DE"/>
              </w:rPr>
              <w:t>Großdruck (Schriftgröße:_____</w:t>
            </w:r>
            <w:r w:rsidR="004F5CDB" w:rsidRPr="00F35D43">
              <w:rPr>
                <w:sz w:val="28"/>
                <w:szCs w:val="28"/>
                <w:lang w:eastAsia="de-DE"/>
              </w:rPr>
              <w:t>)</w:t>
            </w:r>
          </w:p>
          <w:p w14:paraId="2D35CDD4" w14:textId="3912F29F" w:rsidR="00FB07F7" w:rsidRPr="00F35D43" w:rsidRDefault="00FB07F7" w:rsidP="00A60914">
            <w:pPr>
              <w:pStyle w:val="12ptFlietextKSL"/>
              <w:numPr>
                <w:ilvl w:val="1"/>
                <w:numId w:val="2"/>
              </w:numPr>
              <w:spacing w:after="0" w:line="360" w:lineRule="auto"/>
              <w:rPr>
                <w:sz w:val="28"/>
                <w:szCs w:val="28"/>
                <w:lang w:eastAsia="de-DE"/>
              </w:rPr>
            </w:pPr>
            <w:r w:rsidRPr="00F35D43">
              <w:rPr>
                <w:sz w:val="28"/>
                <w:szCs w:val="28"/>
                <w:lang w:eastAsia="de-DE"/>
              </w:rPr>
              <w:t xml:space="preserve">Digitale Fassung im Dateiformat: </w:t>
            </w:r>
            <w:r w:rsidR="00A80D9F">
              <w:rPr>
                <w:sz w:val="28"/>
                <w:szCs w:val="28"/>
                <w:lang w:eastAsia="de-DE"/>
              </w:rPr>
              <w:t>___</w:t>
            </w:r>
          </w:p>
          <w:p w14:paraId="2ADBD582" w14:textId="3C4AC0F2" w:rsidR="00A60914" w:rsidRPr="00F35D43" w:rsidRDefault="00A80D9F" w:rsidP="00A80D9F">
            <w:pPr>
              <w:pStyle w:val="12ptFlietextKSL"/>
              <w:numPr>
                <w:ilvl w:val="0"/>
                <w:numId w:val="5"/>
              </w:numPr>
              <w:spacing w:after="0" w:line="360" w:lineRule="auto"/>
              <w:rPr>
                <w:sz w:val="28"/>
                <w:szCs w:val="28"/>
                <w:lang w:eastAsia="de-DE"/>
              </w:rPr>
            </w:pPr>
            <w:r>
              <w:rPr>
                <w:sz w:val="28"/>
                <w:szCs w:val="28"/>
                <w:lang w:eastAsia="de-DE"/>
              </w:rPr>
              <w:t xml:space="preserve">Sonstige </w:t>
            </w:r>
            <w:r w:rsidR="00A60914" w:rsidRPr="00F35D43">
              <w:rPr>
                <w:sz w:val="28"/>
                <w:szCs w:val="28"/>
                <w:lang w:eastAsia="de-DE"/>
              </w:rPr>
              <w:t>Bedarfe:</w:t>
            </w:r>
            <w:r>
              <w:rPr>
                <w:sz w:val="28"/>
                <w:szCs w:val="28"/>
                <w:lang w:eastAsia="de-DE"/>
              </w:rPr>
              <w:t xml:space="preserve"> ______________</w:t>
            </w:r>
            <w:r w:rsidR="00A60914" w:rsidRPr="00F35D43">
              <w:rPr>
                <w:sz w:val="28"/>
                <w:szCs w:val="28"/>
                <w:lang w:eastAsia="de-DE"/>
              </w:rPr>
              <w:t>____________________</w:t>
            </w:r>
          </w:p>
        </w:tc>
      </w:tr>
    </w:tbl>
    <w:p w14:paraId="0AC4008C" w14:textId="1E1C3AA7" w:rsidR="008278B0" w:rsidRPr="00F35D43" w:rsidRDefault="00A3443C" w:rsidP="000F0526">
      <w:pPr>
        <w:spacing w:before="100" w:beforeAutospacing="1" w:after="100" w:afterAutospacing="1" w:line="360" w:lineRule="auto"/>
        <w:outlineLvl w:val="0"/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</w:pPr>
      <w:r w:rsidRPr="00F35D43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 xml:space="preserve">Bitte melden Sie sich </w:t>
      </w:r>
      <w:r w:rsidR="005E326B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>bis zum 15</w:t>
      </w:r>
      <w:bookmarkStart w:id="0" w:name="_GoBack"/>
      <w:bookmarkEnd w:id="0"/>
      <w:r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 xml:space="preserve">.10.2018 </w:t>
      </w:r>
      <w:r w:rsidR="00940694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an:</w:t>
      </w:r>
      <w:r w:rsidR="00940694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br/>
      </w:r>
      <w:r w:rsidR="00940694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br/>
        <w:t>Kompetenzzentrum Selbstbestimmt</w:t>
      </w:r>
      <w:r w:rsidR="00A7158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 xml:space="preserve"> Leben </w:t>
      </w:r>
      <w:r w:rsidR="00940694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>Arnsberg</w:t>
      </w:r>
      <w:r w:rsidR="00A7158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br/>
      </w:r>
      <w:r w:rsidR="00A71587" w:rsidRPr="00940694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Roseggerstraße 36, 44137 Dortmund</w:t>
      </w:r>
      <w:r w:rsidR="00A71587" w:rsidRPr="00940694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br/>
      </w:r>
      <w:r w:rsidR="00FB07F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 xml:space="preserve">oder per </w:t>
      </w:r>
      <w:r w:rsidR="00A7158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>Fax</w:t>
      </w:r>
      <w:r w:rsidR="00FB07F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 xml:space="preserve"> an</w:t>
      </w:r>
      <w:r w:rsidR="00A7158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>: 0231 / 9 12 83 77</w:t>
      </w:r>
      <w:r w:rsidR="00A7158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br/>
      </w:r>
      <w:r w:rsidR="00FB07F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>oder per Mail an</w:t>
      </w:r>
      <w:r w:rsidR="00A71587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t xml:space="preserve">: </w:t>
      </w:r>
      <w:hyperlink r:id="rId9" w:history="1">
        <w:r w:rsidR="00FB07F7" w:rsidRPr="000F0526">
          <w:rPr>
            <w:rStyle w:val="Hyperlink"/>
            <w:rFonts w:ascii="Verdana" w:eastAsia="Times New Roman" w:hAnsi="Verdana" w:cs="Times New Roman"/>
            <w:b/>
            <w:bCs/>
            <w:color w:val="auto"/>
            <w:kern w:val="36"/>
            <w:sz w:val="28"/>
            <w:szCs w:val="28"/>
            <w:lang w:eastAsia="de-DE"/>
          </w:rPr>
          <w:t>info@ksl-arnsberg.de</w:t>
        </w:r>
      </w:hyperlink>
      <w:r w:rsid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br w:type="page"/>
      </w:r>
      <w:r w:rsidR="008278B0" w:rsidRPr="00F35D43">
        <w:rPr>
          <w:rFonts w:ascii="Verdana" w:eastAsia="Times New Roman" w:hAnsi="Verdana" w:cs="Times New Roman"/>
          <w:b/>
          <w:bCs/>
          <w:color w:val="141414"/>
          <w:kern w:val="36"/>
          <w:sz w:val="28"/>
          <w:szCs w:val="28"/>
          <w:lang w:eastAsia="de-DE"/>
        </w:rPr>
        <w:lastRenderedPageBreak/>
        <w:t>Zu Ihrer Information</w:t>
      </w:r>
    </w:p>
    <w:p w14:paraId="1C55BED2" w14:textId="77777777" w:rsidR="00C91150" w:rsidRPr="00F35D43" w:rsidRDefault="00A71587" w:rsidP="00827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outlineLvl w:val="0"/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</w:pPr>
      <w:r w:rsidRPr="00F35D43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Die Teilnahme ist kostenlos.</w:t>
      </w:r>
    </w:p>
    <w:p w14:paraId="3A678B70" w14:textId="17BD0AD2" w:rsidR="008C2DA9" w:rsidRDefault="0003148E" w:rsidP="003B1B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outlineLvl w:val="0"/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</w:pPr>
      <w:r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 xml:space="preserve">Die </w:t>
      </w:r>
      <w:r w:rsidR="008C2DA9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Teilnehmerzahl</w:t>
      </w:r>
      <w:r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 xml:space="preserve"> ist begrenzt. </w:t>
      </w:r>
    </w:p>
    <w:p w14:paraId="3C4E5880" w14:textId="1A25F265" w:rsidR="005828D5" w:rsidRDefault="0003148E" w:rsidP="003B1B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outlineLvl w:val="0"/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</w:pPr>
      <w:r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Sie</w:t>
      </w:r>
      <w:r w:rsidR="008C2DA9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 xml:space="preserve"> bekommen</w:t>
      </w:r>
      <w:r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 xml:space="preserve"> eine Nachricht </w:t>
      </w:r>
      <w:r w:rsidR="00C948CB" w:rsidRPr="005828D5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bis zum 20.</w:t>
      </w:r>
      <w:r w:rsidR="004F2AD5" w:rsidRPr="005828D5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1</w:t>
      </w:r>
      <w:r w:rsidR="00F64489" w:rsidRPr="005828D5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0</w:t>
      </w:r>
      <w:r w:rsidR="00C948CB" w:rsidRPr="005828D5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.1</w:t>
      </w:r>
      <w:r w:rsidR="004F2AD5" w:rsidRPr="005828D5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8</w:t>
      </w:r>
      <w:r w:rsidR="00C91150" w:rsidRPr="005828D5"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 xml:space="preserve"> von uns. </w:t>
      </w:r>
    </w:p>
    <w:p w14:paraId="597A6C4E" w14:textId="4EFB3685" w:rsidR="003B1BD9" w:rsidRDefault="003B1BD9" w:rsidP="003B1B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outlineLvl w:val="0"/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</w:pPr>
      <w:r>
        <w:rPr>
          <w:rFonts w:ascii="Verdana" w:eastAsia="Times New Roman" w:hAnsi="Verdana" w:cs="Times New Roman"/>
          <w:bCs/>
          <w:color w:val="141414"/>
          <w:kern w:val="36"/>
          <w:sz w:val="28"/>
          <w:szCs w:val="28"/>
          <w:lang w:eastAsia="de-DE"/>
        </w:rPr>
        <w:t>Reisekosten können wir nicht erstatten.</w:t>
      </w:r>
    </w:p>
    <w:p w14:paraId="6C4BC5FA" w14:textId="2B8E63BC" w:rsidR="00973CE5" w:rsidRPr="00F35D43" w:rsidRDefault="00973CE5" w:rsidP="008278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outlineLvl w:val="0"/>
        <w:rPr>
          <w:rFonts w:ascii="Verdana" w:eastAsia="Times New Roman" w:hAnsi="Verdana" w:cs="Times New Roman"/>
          <w:bCs/>
          <w:i/>
          <w:color w:val="141414"/>
          <w:kern w:val="36"/>
          <w:sz w:val="28"/>
          <w:szCs w:val="28"/>
          <w:lang w:eastAsia="de-DE"/>
        </w:rPr>
      </w:pPr>
    </w:p>
    <w:sectPr w:rsidR="00973CE5" w:rsidRPr="00F35D43" w:rsidSect="002674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835" w:right="1134" w:bottom="1134" w:left="1418" w:header="709" w:footer="25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30B44" w14:textId="77777777" w:rsidR="00CD7EE8" w:rsidRPr="00683473" w:rsidRDefault="00CD7EE8" w:rsidP="00683473">
      <w:r>
        <w:separator/>
      </w:r>
    </w:p>
  </w:endnote>
  <w:endnote w:type="continuationSeparator" w:id="0">
    <w:p w14:paraId="08BD2644" w14:textId="77777777" w:rsidR="00CD7EE8" w:rsidRPr="00683473" w:rsidRDefault="00CD7EE8" w:rsidP="00683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4759B2" w14:textId="77777777" w:rsidR="0064655E" w:rsidRDefault="0064655E">
    <w:pPr>
      <w:spacing w:after="0" w:line="240" w:lineRule="auto"/>
    </w:pPr>
  </w:p>
  <w:p w14:paraId="3E48C7F2" w14:textId="77777777" w:rsidR="00436C87" w:rsidRDefault="00436C8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C2CB2" w14:textId="77777777" w:rsidR="00D6067A" w:rsidRDefault="00D6067A" w:rsidP="00D6067A">
    <w:pPr>
      <w:spacing w:after="0" w:line="240" w:lineRule="auto"/>
      <w:rPr>
        <w:rFonts w:ascii="Verdana" w:hAnsi="Verdana"/>
        <w:sz w:val="16"/>
        <w:szCs w:val="16"/>
      </w:rPr>
    </w:pPr>
  </w:p>
  <w:p w14:paraId="40F40B5F" w14:textId="77777777" w:rsidR="003C4368" w:rsidRPr="0085606D" w:rsidRDefault="003C4368" w:rsidP="003C4368">
    <w:pPr>
      <w:pStyle w:val="12ptFlietextKSL"/>
      <w:spacing w:after="0" w:line="240" w:lineRule="auto"/>
      <w:jc w:val="both"/>
    </w:pPr>
    <w:r w:rsidRPr="00662513">
      <w:rPr>
        <w:noProof/>
        <w:sz w:val="16"/>
        <w:szCs w:val="16"/>
        <w:lang w:eastAsia="de-DE"/>
      </w:rPr>
      <w:drawing>
        <wp:anchor distT="0" distB="0" distL="114300" distR="114300" simplePos="0" relativeHeight="251705344" behindDoc="1" locked="0" layoutInCell="1" allowOverlap="1" wp14:anchorId="6A9FA0EC" wp14:editId="08ED7AB8">
          <wp:simplePos x="0" y="0"/>
          <wp:positionH relativeFrom="column">
            <wp:posOffset>3402299</wp:posOffset>
          </wp:positionH>
          <wp:positionV relativeFrom="paragraph">
            <wp:posOffset>53519</wp:posOffset>
          </wp:positionV>
          <wp:extent cx="2610147" cy="413930"/>
          <wp:effectExtent l="0" t="0" r="0" b="5715"/>
          <wp:wrapNone/>
          <wp:docPr id="242" name="Grafik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u_esf_mais_hoch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147" cy="41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51BC">
      <w:rPr>
        <w:b/>
        <w:color w:val="A02045"/>
        <w:sz w:val="16"/>
        <w:szCs w:val="16"/>
      </w:rPr>
      <w:t>MOBILE - Selbstbestimmtes Leben Behinderter e.V</w:t>
    </w:r>
    <w:r>
      <w:rPr>
        <w:b/>
        <w:color w:val="A02045"/>
        <w:sz w:val="16"/>
        <w:szCs w:val="16"/>
      </w:rPr>
      <w:t>.</w:t>
    </w:r>
    <w:r w:rsidRPr="009351BC">
      <w:t xml:space="preserve"> </w:t>
    </w:r>
  </w:p>
  <w:p w14:paraId="6D65029E" w14:textId="77777777" w:rsidR="003C4368" w:rsidRPr="00662513" w:rsidRDefault="003C4368" w:rsidP="003C4368">
    <w:pPr>
      <w:tabs>
        <w:tab w:val="left" w:pos="7920"/>
      </w:tabs>
      <w:spacing w:after="0" w:line="240" w:lineRule="auto"/>
      <w:rPr>
        <w:rFonts w:ascii="Verdana" w:hAnsi="Verdana"/>
        <w:sz w:val="16"/>
        <w:szCs w:val="16"/>
      </w:rPr>
    </w:pPr>
    <w:r w:rsidRPr="00662513">
      <w:rPr>
        <w:rFonts w:ascii="Verdana" w:hAnsi="Verdana"/>
        <w:sz w:val="16"/>
        <w:szCs w:val="16"/>
      </w:rPr>
      <w:t>Geschäftsstelle:</w:t>
    </w:r>
    <w:r>
      <w:rPr>
        <w:rFonts w:ascii="Verdana" w:hAnsi="Verdana"/>
        <w:sz w:val="16"/>
        <w:szCs w:val="16"/>
      </w:rPr>
      <w:t xml:space="preserve"> </w:t>
    </w:r>
    <w:r w:rsidRPr="00662513">
      <w:rPr>
        <w:rFonts w:ascii="Verdana" w:hAnsi="Verdana"/>
        <w:sz w:val="16"/>
        <w:szCs w:val="16"/>
      </w:rPr>
      <w:t>Roseggerstraße 36, 44137 Dortmund</w:t>
    </w:r>
    <w:r>
      <w:rPr>
        <w:rFonts w:ascii="Verdana" w:hAnsi="Verdana"/>
        <w:sz w:val="16"/>
        <w:szCs w:val="16"/>
      </w:rPr>
      <w:tab/>
    </w:r>
  </w:p>
  <w:p w14:paraId="57224FB3" w14:textId="77777777" w:rsidR="003C4368" w:rsidRPr="00662513" w:rsidRDefault="003C4368" w:rsidP="003C4368">
    <w:pPr>
      <w:tabs>
        <w:tab w:val="left" w:pos="7920"/>
      </w:tabs>
      <w:spacing w:after="0" w:line="240" w:lineRule="auto"/>
      <w:rPr>
        <w:rFonts w:ascii="Verdana" w:hAnsi="Verdana"/>
        <w:sz w:val="16"/>
        <w:szCs w:val="16"/>
      </w:rPr>
    </w:pPr>
    <w:r w:rsidRPr="00662513">
      <w:rPr>
        <w:rFonts w:ascii="Verdana" w:hAnsi="Verdana"/>
        <w:sz w:val="16"/>
        <w:szCs w:val="16"/>
      </w:rPr>
      <w:t>Vorstand: Dr. Birgit Rothenberg und Esther Schmidt</w:t>
    </w:r>
    <w:r>
      <w:rPr>
        <w:rFonts w:ascii="Verdana" w:hAnsi="Verdana"/>
        <w:sz w:val="16"/>
        <w:szCs w:val="16"/>
      </w:rPr>
      <w:tab/>
    </w:r>
  </w:p>
  <w:p w14:paraId="5A5859DF" w14:textId="77777777" w:rsidR="003C4368" w:rsidRPr="00662513" w:rsidRDefault="003C4368" w:rsidP="003C4368">
    <w:pPr>
      <w:spacing w:after="0" w:line="240" w:lineRule="auto"/>
      <w:rPr>
        <w:rFonts w:ascii="Verdana" w:hAnsi="Verdana"/>
        <w:sz w:val="16"/>
        <w:szCs w:val="16"/>
      </w:rPr>
    </w:pPr>
    <w:r w:rsidRPr="00662513">
      <w:rPr>
        <w:rFonts w:ascii="Verdana" w:hAnsi="Verdana"/>
        <w:sz w:val="16"/>
        <w:szCs w:val="16"/>
      </w:rPr>
      <w:t>Vereinsregister: VR 3108 beim Amtsgericht Dortmund</w:t>
    </w:r>
  </w:p>
  <w:p w14:paraId="0A7CA3AC" w14:textId="77777777" w:rsidR="003C4368" w:rsidRDefault="003C4368" w:rsidP="003C4368">
    <w:pPr>
      <w:spacing w:after="0" w:line="240" w:lineRule="auto"/>
      <w:rPr>
        <w:rFonts w:ascii="Verdana" w:hAnsi="Verdana"/>
        <w:sz w:val="16"/>
        <w:szCs w:val="16"/>
      </w:rPr>
    </w:pPr>
    <w:r w:rsidRPr="00662513">
      <w:rPr>
        <w:rFonts w:ascii="Verdana" w:hAnsi="Verdana"/>
        <w:sz w:val="16"/>
        <w:szCs w:val="16"/>
      </w:rPr>
      <w:t>Steuernummer 314/5702/3666</w:t>
    </w:r>
  </w:p>
  <w:p w14:paraId="542BB10F" w14:textId="7B492A98" w:rsidR="00436C87" w:rsidRPr="00D6067A" w:rsidRDefault="00436C87" w:rsidP="003C4368">
    <w:pPr>
      <w:spacing w:after="0" w:line="240" w:lineRule="auto"/>
      <w:rPr>
        <w:rFonts w:ascii="Verdana" w:hAnsi="Verdana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7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3"/>
      <w:gridCol w:w="4840"/>
    </w:tblGrid>
    <w:tr w:rsidR="00AA50BF" w14:paraId="5CF5572E" w14:textId="77777777" w:rsidTr="008079DF">
      <w:trPr>
        <w:trHeight w:val="966"/>
      </w:trPr>
      <w:tc>
        <w:tcPr>
          <w:tcW w:w="4533" w:type="dxa"/>
        </w:tcPr>
        <w:p w14:paraId="3261E830" w14:textId="77777777" w:rsidR="00E77781" w:rsidRPr="00683473" w:rsidRDefault="00AA50BF" w:rsidP="008079DF">
          <w:pPr>
            <w:pStyle w:val="FuzeileName"/>
          </w:pPr>
          <w:r>
            <w:t>Kompetenzzentrum Selbstbestimmt Leben</w:t>
          </w:r>
          <w:r>
            <w:br/>
          </w:r>
          <w:r w:rsidR="00D30EC1">
            <w:t>Regierungsbezirk Münster</w:t>
          </w:r>
        </w:p>
        <w:p w14:paraId="711559CB" w14:textId="77777777" w:rsidR="00AA50BF" w:rsidRPr="00683473" w:rsidRDefault="00D30EC1" w:rsidP="008079DF">
          <w:pPr>
            <w:pStyle w:val="FuzeileAdresse"/>
          </w:pPr>
          <w:r>
            <w:t>Neubrückenstr. 12</w:t>
          </w:r>
          <w:r w:rsidR="006A5790">
            <w:t>-14</w:t>
          </w:r>
          <w:r>
            <w:t xml:space="preserve"> </w:t>
          </w:r>
          <w:r w:rsidR="00AA50BF" w:rsidRPr="00683473">
            <w:rPr>
              <w:rStyle w:val="PunktZchn"/>
            </w:rPr>
            <w:t>■</w:t>
          </w:r>
          <w:r w:rsidR="00AA50BF" w:rsidRPr="00683473">
            <w:t xml:space="preserve"> </w:t>
          </w:r>
          <w:r>
            <w:t>48143 Münster</w:t>
          </w:r>
        </w:p>
      </w:tc>
      <w:tc>
        <w:tcPr>
          <w:tcW w:w="4840" w:type="dxa"/>
        </w:tcPr>
        <w:p w14:paraId="5B22B136" w14:textId="77777777" w:rsidR="00AA50BF" w:rsidRPr="00683473" w:rsidRDefault="00AA50BF" w:rsidP="00683473">
          <w:pPr>
            <w:pStyle w:val="12ptFlietextKSL"/>
          </w:pPr>
          <w:r w:rsidRPr="00683473">
            <w:rPr>
              <w:noProof/>
              <w:lang w:eastAsia="de-DE"/>
            </w:rPr>
            <w:drawing>
              <wp:anchor distT="0" distB="0" distL="114300" distR="114300" simplePos="0" relativeHeight="251679744" behindDoc="1" locked="0" layoutInCell="1" allowOverlap="1" wp14:anchorId="5EA6DBC0" wp14:editId="42493ABA">
                <wp:simplePos x="0" y="0"/>
                <wp:positionH relativeFrom="page">
                  <wp:posOffset>427990</wp:posOffset>
                </wp:positionH>
                <wp:positionV relativeFrom="page">
                  <wp:posOffset>107950</wp:posOffset>
                </wp:positionV>
                <wp:extent cx="2642400" cy="457229"/>
                <wp:effectExtent l="0" t="0" r="5715" b="0"/>
                <wp:wrapNone/>
                <wp:docPr id="238" name="Grafik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eu_esf_mais_hoch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2400" cy="457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B1E757F" w14:textId="77777777" w:rsidR="0034226D" w:rsidRPr="00683473" w:rsidRDefault="00672303" w:rsidP="00683473">
    <w:r w:rsidRPr="0068347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E5ED394" wp14:editId="66E79EB8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540000" cy="0"/>
              <wp:effectExtent l="0" t="0" r="31750" b="1905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id="Gerader Verbinder 10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421pt" to="42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" strokecolor="#7f7f7f [1612]" strokeweight=".5pt">
              <v:stroke joinstyle="miter"/>
              <w10:wrap anchorx="page" anchory="page"/>
            </v:line>
          </w:pict>
        </mc:Fallback>
      </mc:AlternateContent>
    </w:r>
    <w:r w:rsidRPr="0068347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EC0DD65" wp14:editId="27FA62C1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360000" cy="0"/>
              <wp:effectExtent l="0" t="0" r="21590" b="19050"/>
              <wp:wrapNone/>
              <wp:docPr id="11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id="Gerader Verbinder 1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" strokecolor="#7f7f7f [1612]" strokeweight=".5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2493B" w14:textId="77777777" w:rsidR="00CD7EE8" w:rsidRPr="00683473" w:rsidRDefault="00CD7EE8" w:rsidP="00683473">
      <w:r>
        <w:separator/>
      </w:r>
    </w:p>
  </w:footnote>
  <w:footnote w:type="continuationSeparator" w:id="0">
    <w:p w14:paraId="3E3139E4" w14:textId="77777777" w:rsidR="00CD7EE8" w:rsidRPr="00683473" w:rsidRDefault="00CD7EE8" w:rsidP="006834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774E7" w14:textId="77777777" w:rsidR="0064655E" w:rsidRDefault="0064655E">
    <w:pPr>
      <w:spacing w:after="0" w:line="240" w:lineRule="auto"/>
    </w:pPr>
  </w:p>
  <w:p w14:paraId="4D3CA08D" w14:textId="77777777" w:rsidR="00436C87" w:rsidRDefault="00436C8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18B32" w14:textId="77777777" w:rsidR="00241172" w:rsidRPr="00683473" w:rsidRDefault="00662F95" w:rsidP="00683473">
    <w:r w:rsidRPr="00683473">
      <w:rPr>
        <w:noProof/>
        <w:lang w:eastAsia="de-DE"/>
      </w:rPr>
      <w:drawing>
        <wp:anchor distT="0" distB="0" distL="114300" distR="114300" simplePos="0" relativeHeight="251703296" behindDoc="1" locked="0" layoutInCell="1" allowOverlap="1" wp14:anchorId="3D22FEFD" wp14:editId="029CF287">
          <wp:simplePos x="0" y="0"/>
          <wp:positionH relativeFrom="page">
            <wp:posOffset>828040</wp:posOffset>
          </wp:positionH>
          <wp:positionV relativeFrom="page">
            <wp:posOffset>629920</wp:posOffset>
          </wp:positionV>
          <wp:extent cx="2858400" cy="277200"/>
          <wp:effectExtent l="0" t="0" r="0" b="8890"/>
          <wp:wrapNone/>
          <wp:docPr id="7" name="Grafik 7" descr="Blaue Linie" title="Blaue 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SL_Me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EC1" w:rsidRPr="00683473"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5A10C483" wp14:editId="504FBA85">
          <wp:simplePos x="0" y="0"/>
          <wp:positionH relativeFrom="page">
            <wp:posOffset>3749561</wp:posOffset>
          </wp:positionH>
          <wp:positionV relativeFrom="page">
            <wp:posOffset>361950</wp:posOffset>
          </wp:positionV>
          <wp:extent cx="3453994" cy="1007745"/>
          <wp:effectExtent l="0" t="0" r="0" b="1905"/>
          <wp:wrapThrough wrapText="bothSides">
            <wp:wrapPolygon edited="0">
              <wp:start x="0" y="0"/>
              <wp:lineTo x="0" y="21233"/>
              <wp:lineTo x="21445" y="21233"/>
              <wp:lineTo x="21445" y="0"/>
              <wp:lineTo x="0" y="0"/>
            </wp:wrapPolygon>
          </wp:wrapThrough>
          <wp:docPr id="236" name="Grafik 236" descr="Logo KSL.NRW, Kompetenzzentrum Selbstbestimmt Leben, Regierungsbezirk Arnsberg&#10;Das Logo der Kompetenzzentren Selbstbestimmt Leben übernimmt die Bildmarke des Aktionsplans der Landesregierung „Eine Gesellschaft für alle – NRW inklusiv”." title="Logo KSL.NRW, Kompetenzzentrum Selbstbestimmt Leben, Regierungsbezirk Arnsbe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SL_MeS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3994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4C92" w:rsidRPr="0068347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DB3647F" wp14:editId="0623305C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360000" cy="0"/>
              <wp:effectExtent l="0" t="0" r="21590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id="Gerader Verbinder 2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" strokecolor="#7f7f7f [1612]" strokeweight=".5pt">
              <v:stroke joinstyle="miter"/>
              <w10:wrap anchorx="page" anchory="page"/>
            </v:line>
          </w:pict>
        </mc:Fallback>
      </mc:AlternateContent>
    </w:r>
    <w:r w:rsidR="000C77EA" w:rsidRPr="00683473">
      <w:tab/>
    </w:r>
  </w:p>
  <w:p w14:paraId="7E05E35D" w14:textId="77777777" w:rsidR="00436C87" w:rsidRDefault="00436C8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9A296" w14:textId="77777777" w:rsidR="00AA50BF" w:rsidRPr="00683473" w:rsidRDefault="001A77C8" w:rsidP="00683473">
    <w:r w:rsidRPr="00683473"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anchorId="4C24AD71" wp14:editId="361EB2F9">
          <wp:simplePos x="0" y="0"/>
          <wp:positionH relativeFrom="page">
            <wp:posOffset>3756863</wp:posOffset>
          </wp:positionH>
          <wp:positionV relativeFrom="page">
            <wp:posOffset>358140</wp:posOffset>
          </wp:positionV>
          <wp:extent cx="3453994" cy="1007745"/>
          <wp:effectExtent l="0" t="0" r="0" b="1905"/>
          <wp:wrapThrough wrapText="bothSides">
            <wp:wrapPolygon edited="0">
              <wp:start x="0" y="0"/>
              <wp:lineTo x="0" y="21233"/>
              <wp:lineTo x="21445" y="21233"/>
              <wp:lineTo x="21445" y="0"/>
              <wp:lineTo x="0" y="0"/>
            </wp:wrapPolygon>
          </wp:wrapThrough>
          <wp:docPr id="237" name="Grafik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SL_Me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3994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2303" w:rsidRPr="0068347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2C4DC03" wp14:editId="65394BF5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360000" cy="0"/>
              <wp:effectExtent l="0" t="0" r="21590" b="19050"/>
              <wp:wrapNone/>
              <wp:docPr id="13" name="Gerader Verbinde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id="Gerader Verbinder 13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" strokecolor="#7f7f7f [1612]" strokeweight=".5pt">
              <v:stroke joinstyle="miter"/>
              <w10:wrap anchorx="page" anchory="page"/>
            </v:line>
          </w:pict>
        </mc:Fallback>
      </mc:AlternateContent>
    </w:r>
    <w:r w:rsidR="00AA50BF" w:rsidRPr="0068347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223F348" wp14:editId="183905F9">
              <wp:simplePos x="0" y="0"/>
              <wp:positionH relativeFrom="page">
                <wp:posOffset>900430</wp:posOffset>
              </wp:positionH>
              <wp:positionV relativeFrom="page">
                <wp:posOffset>730885</wp:posOffset>
              </wp:positionV>
              <wp:extent cx="2700000" cy="0"/>
              <wp:effectExtent l="0" t="0" r="24765" b="19050"/>
              <wp:wrapNone/>
              <wp:docPr id="8" name="Gerader Verbinde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0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3E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id="Gerader Verbinder 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0.9pt,57.55pt" to="283.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" strokecolor="#003e90" strokeweight="1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1A23"/>
    <w:multiLevelType w:val="hybridMultilevel"/>
    <w:tmpl w:val="9976DC0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91164C"/>
    <w:multiLevelType w:val="hybridMultilevel"/>
    <w:tmpl w:val="D4068B20"/>
    <w:lvl w:ilvl="0" w:tplc="0407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CDF4D80"/>
    <w:multiLevelType w:val="hybridMultilevel"/>
    <w:tmpl w:val="82B8634E"/>
    <w:lvl w:ilvl="0" w:tplc="04070003">
      <w:start w:val="1"/>
      <w:numFmt w:val="bullet"/>
      <w:lvlText w:val="o"/>
      <w:lvlJc w:val="left"/>
      <w:pPr>
        <w:ind w:left="501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3494F"/>
    <w:multiLevelType w:val="hybridMultilevel"/>
    <w:tmpl w:val="3188A1BC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B8B0459"/>
    <w:multiLevelType w:val="hybridMultilevel"/>
    <w:tmpl w:val="8EF2610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drawingGridHorizontalSpacing w:val="403"/>
  <w:drawingGridVerticalSpacing w:val="403"/>
  <w:displayHorizontalDrawingGridEvery w:val="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587"/>
    <w:rsid w:val="00001F44"/>
    <w:rsid w:val="00002A10"/>
    <w:rsid w:val="00022B1D"/>
    <w:rsid w:val="000246D2"/>
    <w:rsid w:val="000304BE"/>
    <w:rsid w:val="0003148E"/>
    <w:rsid w:val="00040038"/>
    <w:rsid w:val="000402CB"/>
    <w:rsid w:val="0006077A"/>
    <w:rsid w:val="00070066"/>
    <w:rsid w:val="000771B1"/>
    <w:rsid w:val="000A700F"/>
    <w:rsid w:val="000B1A76"/>
    <w:rsid w:val="000C77EA"/>
    <w:rsid w:val="000D2286"/>
    <w:rsid w:val="000D4372"/>
    <w:rsid w:val="000D51F6"/>
    <w:rsid w:val="000D67F1"/>
    <w:rsid w:val="000F0526"/>
    <w:rsid w:val="0010060C"/>
    <w:rsid w:val="00130A75"/>
    <w:rsid w:val="00150EA1"/>
    <w:rsid w:val="00155463"/>
    <w:rsid w:val="00163323"/>
    <w:rsid w:val="00164102"/>
    <w:rsid w:val="0016596D"/>
    <w:rsid w:val="00166536"/>
    <w:rsid w:val="0017526E"/>
    <w:rsid w:val="00187938"/>
    <w:rsid w:val="0019013D"/>
    <w:rsid w:val="00197063"/>
    <w:rsid w:val="001A00BB"/>
    <w:rsid w:val="001A77C8"/>
    <w:rsid w:val="001B2E8E"/>
    <w:rsid w:val="001B476E"/>
    <w:rsid w:val="001B5D41"/>
    <w:rsid w:val="001B644A"/>
    <w:rsid w:val="001C75E0"/>
    <w:rsid w:val="001D4C77"/>
    <w:rsid w:val="001D5306"/>
    <w:rsid w:val="00206BDC"/>
    <w:rsid w:val="00207A80"/>
    <w:rsid w:val="002174D8"/>
    <w:rsid w:val="00230C37"/>
    <w:rsid w:val="002366C6"/>
    <w:rsid w:val="00241172"/>
    <w:rsid w:val="00241B3A"/>
    <w:rsid w:val="00242F32"/>
    <w:rsid w:val="00243B51"/>
    <w:rsid w:val="00253D3B"/>
    <w:rsid w:val="0026077D"/>
    <w:rsid w:val="00267412"/>
    <w:rsid w:val="002727C9"/>
    <w:rsid w:val="00276788"/>
    <w:rsid w:val="00283D9C"/>
    <w:rsid w:val="002A7289"/>
    <w:rsid w:val="002B4FCB"/>
    <w:rsid w:val="002B6647"/>
    <w:rsid w:val="002C331B"/>
    <w:rsid w:val="002D5288"/>
    <w:rsid w:val="002F3AC4"/>
    <w:rsid w:val="002F5BD0"/>
    <w:rsid w:val="00303D10"/>
    <w:rsid w:val="003210DF"/>
    <w:rsid w:val="00324484"/>
    <w:rsid w:val="00327126"/>
    <w:rsid w:val="0034188F"/>
    <w:rsid w:val="0034226D"/>
    <w:rsid w:val="00393A9D"/>
    <w:rsid w:val="003B1BD9"/>
    <w:rsid w:val="003B49A9"/>
    <w:rsid w:val="003C4368"/>
    <w:rsid w:val="003D0D09"/>
    <w:rsid w:val="003D1BD9"/>
    <w:rsid w:val="003F065C"/>
    <w:rsid w:val="00414D4A"/>
    <w:rsid w:val="00436C87"/>
    <w:rsid w:val="0044003B"/>
    <w:rsid w:val="00443D90"/>
    <w:rsid w:val="00453C8F"/>
    <w:rsid w:val="00461B14"/>
    <w:rsid w:val="00486741"/>
    <w:rsid w:val="00495700"/>
    <w:rsid w:val="00497FFC"/>
    <w:rsid w:val="004C50CF"/>
    <w:rsid w:val="004C537C"/>
    <w:rsid w:val="004D4E19"/>
    <w:rsid w:val="004E625D"/>
    <w:rsid w:val="004F2AD5"/>
    <w:rsid w:val="004F5CDB"/>
    <w:rsid w:val="00501A73"/>
    <w:rsid w:val="00510B53"/>
    <w:rsid w:val="0053247D"/>
    <w:rsid w:val="00532D8A"/>
    <w:rsid w:val="00543904"/>
    <w:rsid w:val="00552E02"/>
    <w:rsid w:val="005574F9"/>
    <w:rsid w:val="00561FB2"/>
    <w:rsid w:val="005637AB"/>
    <w:rsid w:val="00567B5D"/>
    <w:rsid w:val="00575C31"/>
    <w:rsid w:val="005828D5"/>
    <w:rsid w:val="005B50FF"/>
    <w:rsid w:val="005C43B9"/>
    <w:rsid w:val="005D020A"/>
    <w:rsid w:val="005D4855"/>
    <w:rsid w:val="005D6B3F"/>
    <w:rsid w:val="005E15CF"/>
    <w:rsid w:val="005E326B"/>
    <w:rsid w:val="006079B8"/>
    <w:rsid w:val="006143F6"/>
    <w:rsid w:val="00615BB8"/>
    <w:rsid w:val="00645162"/>
    <w:rsid w:val="0064655E"/>
    <w:rsid w:val="00656BE8"/>
    <w:rsid w:val="00662513"/>
    <w:rsid w:val="00662F95"/>
    <w:rsid w:val="00671273"/>
    <w:rsid w:val="00672303"/>
    <w:rsid w:val="00683473"/>
    <w:rsid w:val="006925B8"/>
    <w:rsid w:val="00694FCE"/>
    <w:rsid w:val="006A1D60"/>
    <w:rsid w:val="006A4DB5"/>
    <w:rsid w:val="006A5790"/>
    <w:rsid w:val="006A631E"/>
    <w:rsid w:val="006B21C0"/>
    <w:rsid w:val="006B2A77"/>
    <w:rsid w:val="006B4BCB"/>
    <w:rsid w:val="006B6804"/>
    <w:rsid w:val="006C4864"/>
    <w:rsid w:val="006C5084"/>
    <w:rsid w:val="006C74D8"/>
    <w:rsid w:val="006D25C3"/>
    <w:rsid w:val="006D29F0"/>
    <w:rsid w:val="006E6333"/>
    <w:rsid w:val="00727DA9"/>
    <w:rsid w:val="007404F2"/>
    <w:rsid w:val="00747D1E"/>
    <w:rsid w:val="00755303"/>
    <w:rsid w:val="00764375"/>
    <w:rsid w:val="0076440E"/>
    <w:rsid w:val="007909A4"/>
    <w:rsid w:val="00791CC9"/>
    <w:rsid w:val="00794643"/>
    <w:rsid w:val="007953EA"/>
    <w:rsid w:val="007A4C0A"/>
    <w:rsid w:val="007C0C49"/>
    <w:rsid w:val="007C1644"/>
    <w:rsid w:val="007C4DB9"/>
    <w:rsid w:val="007C5731"/>
    <w:rsid w:val="007D1356"/>
    <w:rsid w:val="007F78B4"/>
    <w:rsid w:val="008079DF"/>
    <w:rsid w:val="008159E0"/>
    <w:rsid w:val="008278B0"/>
    <w:rsid w:val="00850AB0"/>
    <w:rsid w:val="00850CE5"/>
    <w:rsid w:val="00854EDE"/>
    <w:rsid w:val="00873AD0"/>
    <w:rsid w:val="00881DCA"/>
    <w:rsid w:val="00884FAC"/>
    <w:rsid w:val="008A2F93"/>
    <w:rsid w:val="008C2DA9"/>
    <w:rsid w:val="008D36EA"/>
    <w:rsid w:val="008E219A"/>
    <w:rsid w:val="0091393E"/>
    <w:rsid w:val="00913F32"/>
    <w:rsid w:val="0093319F"/>
    <w:rsid w:val="00940694"/>
    <w:rsid w:val="009406AE"/>
    <w:rsid w:val="00940CF0"/>
    <w:rsid w:val="00945822"/>
    <w:rsid w:val="009665ED"/>
    <w:rsid w:val="009723E6"/>
    <w:rsid w:val="00973CE5"/>
    <w:rsid w:val="009772F3"/>
    <w:rsid w:val="009909EA"/>
    <w:rsid w:val="00992FD6"/>
    <w:rsid w:val="0099368C"/>
    <w:rsid w:val="009A012C"/>
    <w:rsid w:val="009B0B1E"/>
    <w:rsid w:val="009D66C4"/>
    <w:rsid w:val="009E0CAA"/>
    <w:rsid w:val="009E1E4C"/>
    <w:rsid w:val="009E2020"/>
    <w:rsid w:val="009E3493"/>
    <w:rsid w:val="009E557F"/>
    <w:rsid w:val="00A021D4"/>
    <w:rsid w:val="00A16657"/>
    <w:rsid w:val="00A25366"/>
    <w:rsid w:val="00A34067"/>
    <w:rsid w:val="00A3443C"/>
    <w:rsid w:val="00A429A6"/>
    <w:rsid w:val="00A60914"/>
    <w:rsid w:val="00A71587"/>
    <w:rsid w:val="00A74D16"/>
    <w:rsid w:val="00A80D9F"/>
    <w:rsid w:val="00A818D4"/>
    <w:rsid w:val="00AA50BF"/>
    <w:rsid w:val="00AC4515"/>
    <w:rsid w:val="00AD2372"/>
    <w:rsid w:val="00AD320A"/>
    <w:rsid w:val="00AE433C"/>
    <w:rsid w:val="00B00DE7"/>
    <w:rsid w:val="00B20F3D"/>
    <w:rsid w:val="00B30DDF"/>
    <w:rsid w:val="00B318CF"/>
    <w:rsid w:val="00B40265"/>
    <w:rsid w:val="00B55208"/>
    <w:rsid w:val="00B55CE4"/>
    <w:rsid w:val="00B563DD"/>
    <w:rsid w:val="00B64E45"/>
    <w:rsid w:val="00B6589D"/>
    <w:rsid w:val="00BA183C"/>
    <w:rsid w:val="00BB39FD"/>
    <w:rsid w:val="00BC3871"/>
    <w:rsid w:val="00BD53C6"/>
    <w:rsid w:val="00BE4B11"/>
    <w:rsid w:val="00BF3014"/>
    <w:rsid w:val="00BF5FA9"/>
    <w:rsid w:val="00C17E01"/>
    <w:rsid w:val="00C24C57"/>
    <w:rsid w:val="00C573A8"/>
    <w:rsid w:val="00C64C92"/>
    <w:rsid w:val="00C91150"/>
    <w:rsid w:val="00C948CB"/>
    <w:rsid w:val="00CA4C36"/>
    <w:rsid w:val="00CB60CE"/>
    <w:rsid w:val="00CC2A7D"/>
    <w:rsid w:val="00CD626B"/>
    <w:rsid w:val="00CD65F6"/>
    <w:rsid w:val="00CD7EE8"/>
    <w:rsid w:val="00CF294F"/>
    <w:rsid w:val="00CF3BDA"/>
    <w:rsid w:val="00CF626A"/>
    <w:rsid w:val="00D07965"/>
    <w:rsid w:val="00D30EC1"/>
    <w:rsid w:val="00D331EB"/>
    <w:rsid w:val="00D37291"/>
    <w:rsid w:val="00D47BB0"/>
    <w:rsid w:val="00D5010C"/>
    <w:rsid w:val="00D52356"/>
    <w:rsid w:val="00D604B3"/>
    <w:rsid w:val="00D6067A"/>
    <w:rsid w:val="00D60A92"/>
    <w:rsid w:val="00D95B74"/>
    <w:rsid w:val="00D95C24"/>
    <w:rsid w:val="00D96FCF"/>
    <w:rsid w:val="00DA1C1C"/>
    <w:rsid w:val="00DA6F81"/>
    <w:rsid w:val="00DC07D2"/>
    <w:rsid w:val="00DD257D"/>
    <w:rsid w:val="00DD4829"/>
    <w:rsid w:val="00DE1E76"/>
    <w:rsid w:val="00E003C7"/>
    <w:rsid w:val="00E03036"/>
    <w:rsid w:val="00E0507C"/>
    <w:rsid w:val="00E079B0"/>
    <w:rsid w:val="00E205B0"/>
    <w:rsid w:val="00E3303E"/>
    <w:rsid w:val="00E479E5"/>
    <w:rsid w:val="00E57F4F"/>
    <w:rsid w:val="00E621A8"/>
    <w:rsid w:val="00E77781"/>
    <w:rsid w:val="00EA0267"/>
    <w:rsid w:val="00EC3E4B"/>
    <w:rsid w:val="00EC7607"/>
    <w:rsid w:val="00ED07DD"/>
    <w:rsid w:val="00ED4D5A"/>
    <w:rsid w:val="00EF068D"/>
    <w:rsid w:val="00F02F83"/>
    <w:rsid w:val="00F154FB"/>
    <w:rsid w:val="00F22E59"/>
    <w:rsid w:val="00F31CB3"/>
    <w:rsid w:val="00F35D43"/>
    <w:rsid w:val="00F36BB6"/>
    <w:rsid w:val="00F449D5"/>
    <w:rsid w:val="00F51830"/>
    <w:rsid w:val="00F52ACC"/>
    <w:rsid w:val="00F628ED"/>
    <w:rsid w:val="00F64489"/>
    <w:rsid w:val="00F6783C"/>
    <w:rsid w:val="00FA1700"/>
    <w:rsid w:val="00FB07F7"/>
    <w:rsid w:val="00FB321F"/>
    <w:rsid w:val="00FC2802"/>
    <w:rsid w:val="00FE5859"/>
    <w:rsid w:val="00FE73C7"/>
    <w:rsid w:val="00FF1B01"/>
    <w:rsid w:val="00FF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667D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semiHidden="0" w:uiPriority="0" w:unhideWhenUsed="0" w:qFormat="1"/>
    <w:lsdException w:name="heading 2" w:locked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locked="0" w:uiPriority="0"/>
    <w:lsdException w:name="footer" w:locked="0"/>
    <w:lsdException w:name="caption" w:uiPriority="35" w:qFormat="1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Hyperlink" w:locked="0"/>
    <w:lsdException w:name="FollowedHyperlink" w:lock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unhideWhenUsed/>
    <w:rsid w:val="00A71587"/>
  </w:style>
  <w:style w:type="paragraph" w:styleId="berschrift1">
    <w:name w:val="heading 1"/>
    <w:aliases w:val="1-KSL-Überschrift"/>
    <w:basedOn w:val="Standard"/>
    <w:next w:val="12ptFlietextKSL"/>
    <w:link w:val="berschrift1Zchn"/>
    <w:qFormat/>
    <w:locked/>
    <w:rsid w:val="00ED07DD"/>
    <w:pPr>
      <w:keepNext/>
      <w:keepLines/>
      <w:spacing w:before="240" w:after="0"/>
      <w:outlineLvl w:val="0"/>
    </w:pPr>
    <w:rPr>
      <w:rFonts w:ascii="Corbel" w:eastAsiaTheme="majorEastAsia" w:hAnsi="Corbel" w:cstheme="majorBidi"/>
      <w:b/>
      <w:color w:val="333399"/>
      <w:sz w:val="52"/>
      <w:szCs w:val="32"/>
    </w:rPr>
  </w:style>
  <w:style w:type="paragraph" w:styleId="berschrift2">
    <w:name w:val="heading 2"/>
    <w:aliases w:val="2-KSL-Überschrift"/>
    <w:basedOn w:val="Standard"/>
    <w:next w:val="12ptFlietextKSL"/>
    <w:link w:val="berschrift2Zchn"/>
    <w:unhideWhenUsed/>
    <w:qFormat/>
    <w:locked/>
    <w:rsid w:val="00854EDE"/>
    <w:pPr>
      <w:keepNext/>
      <w:keepLines/>
      <w:spacing w:before="40" w:after="0"/>
      <w:outlineLvl w:val="1"/>
    </w:pPr>
    <w:rPr>
      <w:rFonts w:ascii="Corbel" w:eastAsiaTheme="majorEastAsia" w:hAnsi="Corbel" w:cstheme="majorBidi"/>
      <w:b/>
      <w:color w:val="333399"/>
      <w:sz w:val="48"/>
      <w:szCs w:val="26"/>
    </w:rPr>
  </w:style>
  <w:style w:type="paragraph" w:styleId="berschrift3">
    <w:name w:val="heading 3"/>
    <w:aliases w:val="3-KSL-Überschrift"/>
    <w:basedOn w:val="Standard"/>
    <w:next w:val="12ptFlietextKSL"/>
    <w:link w:val="berschrift3Zchn"/>
    <w:unhideWhenUsed/>
    <w:qFormat/>
    <w:locked/>
    <w:rsid w:val="00755303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333399"/>
      <w:sz w:val="44"/>
    </w:rPr>
  </w:style>
  <w:style w:type="paragraph" w:styleId="berschrift4">
    <w:name w:val="heading 4"/>
    <w:aliases w:val="4-KSL-Überschrift"/>
    <w:basedOn w:val="Standard"/>
    <w:next w:val="12ptFlietextKSL"/>
    <w:link w:val="berschrift4Zchn"/>
    <w:unhideWhenUsed/>
    <w:qFormat/>
    <w:locked/>
    <w:rsid w:val="00ED07DD"/>
    <w:pPr>
      <w:keepNext/>
      <w:keepLines/>
      <w:spacing w:before="200" w:after="0"/>
      <w:outlineLvl w:val="3"/>
    </w:pPr>
    <w:rPr>
      <w:rFonts w:ascii="Corbel" w:eastAsiaTheme="majorEastAsia" w:hAnsi="Corbel" w:cstheme="majorBidi"/>
      <w:b/>
      <w:bCs/>
      <w:iCs/>
      <w:color w:val="333399"/>
      <w:sz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locked/>
    <w:rsid w:val="009E20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link w:val="EinfacherAbsatzZchn"/>
    <w:uiPriority w:val="99"/>
    <w:locked/>
    <w:rsid w:val="009406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rwabsatzalt">
    <w:name w:val="nrw absatz alt"/>
    <w:basedOn w:val="Standard"/>
    <w:uiPriority w:val="99"/>
    <w:locked/>
    <w:rsid w:val="00E621A8"/>
    <w:pPr>
      <w:autoSpaceDE w:val="0"/>
      <w:autoSpaceDN w:val="0"/>
      <w:adjustRightInd w:val="0"/>
      <w:spacing w:after="0" w:line="288" w:lineRule="auto"/>
      <w:ind w:firstLine="227"/>
      <w:textAlignment w:val="center"/>
    </w:pPr>
    <w:rPr>
      <w:rFonts w:ascii="Corbel" w:hAnsi="Corbel" w:cs="Corbel"/>
      <w:color w:val="000000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locked/>
    <w:rsid w:val="00CD626B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nhideWhenUsed/>
    <w:locked/>
    <w:rsid w:val="0024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1172"/>
  </w:style>
  <w:style w:type="paragraph" w:styleId="Fuzeile">
    <w:name w:val="footer"/>
    <w:basedOn w:val="Standard"/>
    <w:link w:val="FuzeileZchn"/>
    <w:uiPriority w:val="99"/>
    <w:unhideWhenUsed/>
    <w:locked/>
    <w:rsid w:val="0024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1172"/>
  </w:style>
  <w:style w:type="paragraph" w:customStyle="1" w:styleId="12ptFlietextKSL">
    <w:name w:val="12pt Fließtext KSL"/>
    <w:link w:val="12ptFlietextKSLZchn"/>
    <w:qFormat/>
    <w:rsid w:val="00755303"/>
    <w:pPr>
      <w:spacing w:after="120" w:line="404" w:lineRule="exact"/>
    </w:pPr>
    <w:rPr>
      <w:rFonts w:ascii="Verdana" w:hAnsi="Verdana" w:cs="Arial"/>
      <w:color w:val="141414"/>
      <w:sz w:val="24"/>
      <w:szCs w:val="24"/>
    </w:rPr>
  </w:style>
  <w:style w:type="paragraph" w:customStyle="1" w:styleId="Sklein14pt">
    <w:name w:val="ÜS_klein_14 pt"/>
    <w:basedOn w:val="berschrift2"/>
    <w:next w:val="Standard"/>
    <w:link w:val="Sklein14ptZchn"/>
    <w:autoRedefine/>
    <w:locked/>
    <w:rsid w:val="00656BE8"/>
    <w:pPr>
      <w:widowControl w:val="0"/>
      <w:suppressAutoHyphens/>
      <w:autoSpaceDN w:val="0"/>
      <w:spacing w:before="240" w:after="120" w:line="240" w:lineRule="auto"/>
      <w:textAlignment w:val="baseline"/>
    </w:pPr>
    <w:rPr>
      <w:rFonts w:ascii="Arial" w:hAnsi="Arial" w:cs="Mangal"/>
      <w:b w:val="0"/>
      <w:color w:val="003E90"/>
      <w:kern w:val="3"/>
      <w:sz w:val="28"/>
      <w:szCs w:val="23"/>
      <w:lang w:val="en-US" w:eastAsia="zh-CN" w:bidi="hi-IN"/>
    </w:rPr>
  </w:style>
  <w:style w:type="character" w:customStyle="1" w:styleId="EinfacherAbsatzZchn">
    <w:name w:val="[Einfacher Absatz] Zchn"/>
    <w:basedOn w:val="Absatz-Standardschriftart"/>
    <w:link w:val="EinfacherAbsatz"/>
    <w:uiPriority w:val="99"/>
    <w:rsid w:val="00656BE8"/>
    <w:rPr>
      <w:rFonts w:ascii="Minion Pro" w:hAnsi="Minion Pro" w:cs="Minion Pro"/>
      <w:color w:val="000000"/>
      <w:sz w:val="24"/>
      <w:szCs w:val="24"/>
    </w:rPr>
  </w:style>
  <w:style w:type="character" w:customStyle="1" w:styleId="12ptFlietextKSLZchn">
    <w:name w:val="12pt Fließtext KSL Zchn"/>
    <w:basedOn w:val="EinfacherAbsatzZchn"/>
    <w:link w:val="12ptFlietextKSL"/>
    <w:rsid w:val="00755303"/>
    <w:rPr>
      <w:rFonts w:ascii="Verdana" w:hAnsi="Verdana" w:cs="Arial"/>
      <w:color w:val="141414"/>
      <w:sz w:val="24"/>
      <w:szCs w:val="24"/>
    </w:rPr>
  </w:style>
  <w:style w:type="character" w:customStyle="1" w:styleId="Sklein14ptZchn">
    <w:name w:val="ÜS_klein_14 pt Zchn"/>
    <w:basedOn w:val="Absatz-Standardschriftart"/>
    <w:link w:val="Sklein14pt"/>
    <w:rsid w:val="00656BE8"/>
    <w:rPr>
      <w:rFonts w:ascii="Arial" w:eastAsiaTheme="majorEastAsia" w:hAnsi="Arial" w:cs="Mangal"/>
      <w:b/>
      <w:color w:val="003E90"/>
      <w:kern w:val="3"/>
      <w:sz w:val="28"/>
      <w:szCs w:val="23"/>
      <w:lang w:val="en-US" w:eastAsia="zh-CN" w:bidi="hi-IN"/>
    </w:rPr>
  </w:style>
  <w:style w:type="character" w:customStyle="1" w:styleId="berschrift2Zchn">
    <w:name w:val="Überschrift 2 Zchn"/>
    <w:aliases w:val="2-KSL-Überschrift Zchn"/>
    <w:basedOn w:val="Absatz-Standardschriftart"/>
    <w:link w:val="berschrift2"/>
    <w:rsid w:val="005B50FF"/>
    <w:rPr>
      <w:rFonts w:ascii="Corbel" w:eastAsiaTheme="majorEastAsia" w:hAnsi="Corbel" w:cstheme="majorBidi"/>
      <w:b/>
      <w:color w:val="333399"/>
      <w:sz w:val="48"/>
      <w:szCs w:val="26"/>
    </w:rPr>
  </w:style>
  <w:style w:type="paragraph" w:customStyle="1" w:styleId="KontaktadresseKSL">
    <w:name w:val="Kontaktadresse KSL"/>
    <w:link w:val="KontaktadresseKSLZchn"/>
    <w:qFormat/>
    <w:rsid w:val="009723E6"/>
    <w:pPr>
      <w:spacing w:after="0" w:line="408" w:lineRule="exact"/>
    </w:pPr>
    <w:rPr>
      <w:rFonts w:ascii="Verdana" w:hAnsi="Verdana" w:cs="Arial"/>
      <w:color w:val="000000" w:themeColor="text1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9E3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KontaktadresseKSLZchn">
    <w:name w:val="Kontaktadresse KSL Zchn"/>
    <w:basedOn w:val="EinfacherAbsatzZchn"/>
    <w:link w:val="KontaktadresseKSL"/>
    <w:rsid w:val="009723E6"/>
    <w:rPr>
      <w:rFonts w:ascii="Verdana" w:hAnsi="Verdana" w:cs="Arial"/>
      <w:color w:val="000000" w:themeColor="text1"/>
      <w:sz w:val="24"/>
      <w:szCs w:val="2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493"/>
    <w:rPr>
      <w:rFonts w:ascii="Segoe UI" w:hAnsi="Segoe UI" w:cs="Segoe UI"/>
      <w:sz w:val="18"/>
      <w:szCs w:val="18"/>
    </w:rPr>
  </w:style>
  <w:style w:type="paragraph" w:customStyle="1" w:styleId="FuzeileAdresse">
    <w:name w:val="Fußzeile Adresse"/>
    <w:link w:val="FuzeileAdresseZchn"/>
    <w:qFormat/>
    <w:rsid w:val="009723E6"/>
    <w:pPr>
      <w:spacing w:after="0" w:line="360" w:lineRule="exact"/>
    </w:pPr>
    <w:rPr>
      <w:rFonts w:ascii="Arial" w:hAnsi="Arial" w:cs="Arial"/>
      <w:color w:val="000000" w:themeColor="text1"/>
      <w:sz w:val="20"/>
      <w:szCs w:val="20"/>
    </w:rPr>
  </w:style>
  <w:style w:type="character" w:customStyle="1" w:styleId="FuzeileAdresseZchn">
    <w:name w:val="Fußzeile Adresse Zchn"/>
    <w:basedOn w:val="Absatz-Standardschriftart"/>
    <w:link w:val="FuzeileAdresse"/>
    <w:rsid w:val="009723E6"/>
    <w:rPr>
      <w:rFonts w:ascii="Arial" w:hAnsi="Arial" w:cs="Arial"/>
      <w:color w:val="000000" w:themeColor="text1"/>
      <w:sz w:val="20"/>
      <w:szCs w:val="20"/>
    </w:rPr>
  </w:style>
  <w:style w:type="table" w:styleId="Tabellenraster">
    <w:name w:val="Table Grid"/>
    <w:basedOn w:val="NormaleTabelle"/>
    <w:uiPriority w:val="39"/>
    <w:locked/>
    <w:rsid w:val="00DE1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21">
    <w:name w:val="Einfache Tabelle 21"/>
    <w:basedOn w:val="NormaleTabelle"/>
    <w:uiPriority w:val="42"/>
    <w:locked/>
    <w:rsid w:val="00FF51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enrasterhell1">
    <w:name w:val="Tabellenraster hell1"/>
    <w:basedOn w:val="NormaleTabelle"/>
    <w:uiPriority w:val="40"/>
    <w:locked/>
    <w:rsid w:val="00FF51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EinfacheTabelle11">
    <w:name w:val="Einfache Tabelle 11"/>
    <w:basedOn w:val="NormaleTabelle"/>
    <w:uiPriority w:val="41"/>
    <w:locked/>
    <w:rsid w:val="00FF51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31">
    <w:name w:val="Einfache Tabelle 31"/>
    <w:basedOn w:val="NormaleTabelle"/>
    <w:uiPriority w:val="43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uiPriority w:val="44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51">
    <w:name w:val="Einfache Tabelle 51"/>
    <w:basedOn w:val="NormaleTabelle"/>
    <w:uiPriority w:val="45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1hell-Akzent61">
    <w:name w:val="Listentabelle 1 hell - Akzent 6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ntabelle1hell-Akzent21">
    <w:name w:val="Listentabelle 1 hell - Akzent 2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ntabelle1hell-Akzent31">
    <w:name w:val="Listentabelle 1 hell - Akzent 3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ntabelle1hell-Akzent41">
    <w:name w:val="Listentabelle 1 hell - Akzent 4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ntabelle1hell-Akzent51">
    <w:name w:val="Listentabelle 1 hell - Akzent 5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Formatvorlage1">
    <w:name w:val="Formatvorlage1"/>
    <w:basedOn w:val="NormaleTabelle"/>
    <w:uiPriority w:val="99"/>
    <w:locked/>
    <w:rsid w:val="00FA1700"/>
    <w:pPr>
      <w:spacing w:after="0" w:line="240" w:lineRule="auto"/>
    </w:pPr>
    <w:tblPr/>
  </w:style>
  <w:style w:type="paragraph" w:customStyle="1" w:styleId="Rcksendeadresse">
    <w:name w:val="Rücksendeadresse"/>
    <w:basedOn w:val="Standard"/>
    <w:link w:val="RcksendeadresseZchn"/>
    <w:qFormat/>
    <w:rsid w:val="009723E6"/>
    <w:pPr>
      <w:framePr w:hSpace="141" w:wrap="around" w:vAnchor="page" w:hAnchor="margin" w:y="2836"/>
      <w:spacing w:before="140" w:after="0" w:line="240" w:lineRule="auto"/>
    </w:pPr>
    <w:rPr>
      <w:rFonts w:ascii="Verdana" w:hAnsi="Verdana" w:cs="Arial"/>
      <w:b/>
      <w:color w:val="000000" w:themeColor="text1"/>
      <w:sz w:val="14"/>
      <w:szCs w:val="14"/>
    </w:rPr>
  </w:style>
  <w:style w:type="paragraph" w:customStyle="1" w:styleId="Brieffenster">
    <w:name w:val="Brieffenster"/>
    <w:basedOn w:val="12ptFlietextKSL"/>
    <w:link w:val="BrieffensterZchn"/>
    <w:qFormat/>
    <w:rsid w:val="005C43B9"/>
    <w:pPr>
      <w:framePr w:hSpace="141" w:wrap="around" w:vAnchor="page" w:hAnchor="margin" w:y="2836"/>
      <w:spacing w:after="0" w:line="276" w:lineRule="auto"/>
    </w:pPr>
  </w:style>
  <w:style w:type="character" w:customStyle="1" w:styleId="RcksendeadresseZchn">
    <w:name w:val="Rücksendeadresse Zchn"/>
    <w:basedOn w:val="Absatz-Standardschriftart"/>
    <w:link w:val="Rcksendeadresse"/>
    <w:rsid w:val="009723E6"/>
    <w:rPr>
      <w:rFonts w:ascii="Verdana" w:hAnsi="Verdana" w:cs="Arial"/>
      <w:b/>
      <w:color w:val="000000" w:themeColor="text1"/>
      <w:sz w:val="14"/>
      <w:szCs w:val="14"/>
    </w:rPr>
  </w:style>
  <w:style w:type="character" w:customStyle="1" w:styleId="BrieffensterZchn">
    <w:name w:val="Brieffenster Zchn"/>
    <w:basedOn w:val="12ptFlietextKSLZchn"/>
    <w:link w:val="Brieffenster"/>
    <w:rsid w:val="005C43B9"/>
    <w:rPr>
      <w:rFonts w:ascii="Verdana" w:hAnsi="Verdana" w:cs="Arial"/>
      <w:color w:val="000000"/>
      <w:sz w:val="24"/>
      <w:szCs w:val="24"/>
      <w:lang w:val="en-US"/>
    </w:rPr>
  </w:style>
  <w:style w:type="character" w:styleId="BesuchterHyperlink">
    <w:name w:val="FollowedHyperlink"/>
    <w:basedOn w:val="Absatz-Standardschriftart"/>
    <w:uiPriority w:val="99"/>
    <w:semiHidden/>
    <w:unhideWhenUsed/>
    <w:locked/>
    <w:rsid w:val="00164102"/>
    <w:rPr>
      <w:color w:val="954F72" w:themeColor="followedHyperlink"/>
      <w:u w:val="single"/>
    </w:rPr>
  </w:style>
  <w:style w:type="paragraph" w:customStyle="1" w:styleId="DatumKSL">
    <w:name w:val="Datum KSL"/>
    <w:basedOn w:val="KontaktadresseKSL"/>
    <w:link w:val="DatumKSLZchn"/>
    <w:qFormat/>
    <w:rsid w:val="009723E6"/>
    <w:pPr>
      <w:framePr w:hSpace="142" w:wrap="around" w:vAnchor="page" w:hAnchor="margin" w:y="2553"/>
    </w:pPr>
    <w:rPr>
      <w:b/>
      <w:noProof/>
      <w:color w:val="7F7F7F" w:themeColor="text1" w:themeTint="80"/>
    </w:rPr>
  </w:style>
  <w:style w:type="paragraph" w:customStyle="1" w:styleId="12ptBetreffKSL">
    <w:name w:val="12 pt Betreff KSL"/>
    <w:basedOn w:val="berschrift1"/>
    <w:next w:val="12ptFlietextKSL"/>
    <w:link w:val="12ptBetreffKSLZchn"/>
    <w:uiPriority w:val="1"/>
    <w:qFormat/>
    <w:rsid w:val="009723E6"/>
    <w:rPr>
      <w:rFonts w:ascii="Verdana" w:hAnsi="Verdana"/>
      <w:b w:val="0"/>
      <w:color w:val="7F7F7F" w:themeColor="text1" w:themeTint="80"/>
      <w:sz w:val="24"/>
    </w:rPr>
  </w:style>
  <w:style w:type="character" w:customStyle="1" w:styleId="DatumKSLZchn">
    <w:name w:val="Datum KSL Zchn"/>
    <w:basedOn w:val="KontaktadresseKSLZchn"/>
    <w:link w:val="DatumKSL"/>
    <w:rsid w:val="009723E6"/>
    <w:rPr>
      <w:rFonts w:ascii="Verdana" w:hAnsi="Verdana" w:cs="Arial"/>
      <w:b/>
      <w:noProof/>
      <w:color w:val="7F7F7F" w:themeColor="text1" w:themeTint="80"/>
      <w:sz w:val="24"/>
      <w:szCs w:val="24"/>
    </w:rPr>
  </w:style>
  <w:style w:type="paragraph" w:customStyle="1" w:styleId="FuzeileName">
    <w:name w:val="Fußzeile Name"/>
    <w:basedOn w:val="FuzeileAdresse"/>
    <w:link w:val="FuzeileNameZchn"/>
    <w:qFormat/>
    <w:rsid w:val="009723E6"/>
    <w:pPr>
      <w:spacing w:line="280" w:lineRule="exact"/>
    </w:pPr>
    <w:rPr>
      <w:b/>
    </w:rPr>
  </w:style>
  <w:style w:type="character" w:customStyle="1" w:styleId="12ptBetreffKSLZchn">
    <w:name w:val="12 pt Betreff KSL Zchn"/>
    <w:basedOn w:val="12ptFlietextKSLZchn"/>
    <w:link w:val="12ptBetreffKSL"/>
    <w:uiPriority w:val="1"/>
    <w:rsid w:val="005B50FF"/>
    <w:rPr>
      <w:rFonts w:ascii="Verdana" w:eastAsiaTheme="majorEastAsia" w:hAnsi="Verdana" w:cstheme="majorBidi"/>
      <w:color w:val="7F7F7F" w:themeColor="text1" w:themeTint="80"/>
      <w:sz w:val="24"/>
      <w:szCs w:val="32"/>
    </w:rPr>
  </w:style>
  <w:style w:type="paragraph" w:customStyle="1" w:styleId="Punkt">
    <w:name w:val="Punkt"/>
    <w:basedOn w:val="FuzeileAdresse"/>
    <w:link w:val="PunktZchn"/>
    <w:uiPriority w:val="1"/>
    <w:qFormat/>
    <w:rsid w:val="00E77781"/>
    <w:rPr>
      <w:color w:val="8C0074"/>
    </w:rPr>
  </w:style>
  <w:style w:type="character" w:customStyle="1" w:styleId="FuzeileNameZchn">
    <w:name w:val="Fußzeile Name Zchn"/>
    <w:basedOn w:val="FuzeileAdresseZchn"/>
    <w:link w:val="FuzeileName"/>
    <w:rsid w:val="009723E6"/>
    <w:rPr>
      <w:rFonts w:ascii="Arial" w:hAnsi="Arial" w:cs="Arial"/>
      <w:b/>
      <w:color w:val="000000" w:themeColor="text1"/>
      <w:sz w:val="20"/>
      <w:szCs w:val="20"/>
    </w:rPr>
  </w:style>
  <w:style w:type="character" w:customStyle="1" w:styleId="PunktZchn">
    <w:name w:val="Punkt Zchn"/>
    <w:basedOn w:val="FuzeileAdresseZchn"/>
    <w:link w:val="Punkt"/>
    <w:uiPriority w:val="1"/>
    <w:rsid w:val="009E2020"/>
    <w:rPr>
      <w:rFonts w:ascii="Arial" w:hAnsi="Arial" w:cs="Arial"/>
      <w:color w:val="8C0074"/>
      <w:sz w:val="20"/>
      <w:szCs w:val="20"/>
    </w:rPr>
  </w:style>
  <w:style w:type="paragraph" w:customStyle="1" w:styleId="SeitenzahlKSL">
    <w:name w:val="Seitenzahl KSL"/>
    <w:basedOn w:val="KontaktadresseKSL"/>
    <w:link w:val="SeitenzahlKSLZchn"/>
    <w:qFormat/>
    <w:rsid w:val="00495700"/>
    <w:pPr>
      <w:jc w:val="right"/>
    </w:pPr>
  </w:style>
  <w:style w:type="character" w:customStyle="1" w:styleId="SeitenzahlKSLZchn">
    <w:name w:val="Seitenzahl KSL Zchn"/>
    <w:basedOn w:val="KontaktadresseKSLZchn"/>
    <w:link w:val="SeitenzahlKSL"/>
    <w:rsid w:val="00495700"/>
    <w:rPr>
      <w:rFonts w:ascii="Arial" w:hAnsi="Arial" w:cs="Arial"/>
      <w:color w:val="003E90"/>
      <w:sz w:val="24"/>
      <w:szCs w:val="24"/>
    </w:rPr>
  </w:style>
  <w:style w:type="paragraph" w:customStyle="1" w:styleId="16ptFlietextKSL">
    <w:name w:val="16 pt Fließtext KSL"/>
    <w:basedOn w:val="12ptFlietextKSL"/>
    <w:link w:val="16ptFlietextKSLZchn"/>
    <w:uiPriority w:val="1"/>
    <w:qFormat/>
    <w:rsid w:val="006A5790"/>
    <w:pPr>
      <w:spacing w:line="484" w:lineRule="exact"/>
    </w:pPr>
    <w:rPr>
      <w:sz w:val="32"/>
    </w:rPr>
  </w:style>
  <w:style w:type="paragraph" w:customStyle="1" w:styleId="16ptBetreffKSL">
    <w:name w:val="16pt Betreff KSL"/>
    <w:basedOn w:val="16ptFlietextKSL"/>
    <w:next w:val="16ptFlietextKSL"/>
    <w:link w:val="16ptBetreffKSLZchn"/>
    <w:uiPriority w:val="1"/>
    <w:qFormat/>
    <w:rsid w:val="006A5790"/>
    <w:rPr>
      <w:b/>
    </w:rPr>
  </w:style>
  <w:style w:type="character" w:customStyle="1" w:styleId="16ptFlietextKSLZchn">
    <w:name w:val="16 pt Fließtext KSL Zchn"/>
    <w:basedOn w:val="12ptFlietextKSLZchn"/>
    <w:link w:val="16ptFlietextKSL"/>
    <w:uiPriority w:val="1"/>
    <w:rsid w:val="005B50FF"/>
    <w:rPr>
      <w:rFonts w:ascii="Verdana" w:hAnsi="Verdana" w:cs="Arial"/>
      <w:color w:val="141414"/>
      <w:sz w:val="32"/>
      <w:szCs w:val="24"/>
    </w:rPr>
  </w:style>
  <w:style w:type="character" w:customStyle="1" w:styleId="16ptBetreffKSLZchn">
    <w:name w:val="16pt Betreff KSL Zchn"/>
    <w:basedOn w:val="12ptBetreffKSLZchn"/>
    <w:link w:val="16ptBetreffKSL"/>
    <w:uiPriority w:val="1"/>
    <w:rsid w:val="005B50FF"/>
    <w:rPr>
      <w:rFonts w:ascii="Verdana" w:eastAsiaTheme="majorEastAsia" w:hAnsi="Verdana" w:cs="Arial"/>
      <w:b/>
      <w:color w:val="141414"/>
      <w:sz w:val="32"/>
      <w:szCs w:val="24"/>
    </w:rPr>
  </w:style>
  <w:style w:type="paragraph" w:customStyle="1" w:styleId="KopfAdresse">
    <w:name w:val="Kopf_Adresse"/>
    <w:link w:val="KopfAdresseZchn"/>
    <w:qFormat/>
    <w:rsid w:val="009723E6"/>
    <w:pPr>
      <w:spacing w:before="1560" w:after="0"/>
      <w:ind w:left="5766"/>
    </w:pPr>
    <w:rPr>
      <w:rFonts w:ascii="Verdana" w:hAnsi="Verdana" w:cs="Arial"/>
      <w:color w:val="000000" w:themeColor="text1"/>
      <w:sz w:val="20"/>
      <w:szCs w:val="20"/>
    </w:rPr>
  </w:style>
  <w:style w:type="character" w:customStyle="1" w:styleId="KopfAdresseZchn">
    <w:name w:val="Kopf_Adresse Zchn"/>
    <w:basedOn w:val="KontaktadresseKSLZchn"/>
    <w:link w:val="KopfAdresse"/>
    <w:rsid w:val="009723E6"/>
    <w:rPr>
      <w:rFonts w:ascii="Verdana" w:hAnsi="Verdana" w:cs="Arial"/>
      <w:color w:val="000000" w:themeColor="text1"/>
      <w:sz w:val="20"/>
      <w:szCs w:val="20"/>
    </w:rPr>
  </w:style>
  <w:style w:type="character" w:customStyle="1" w:styleId="berschrift1Zchn">
    <w:name w:val="Überschrift 1 Zchn"/>
    <w:aliases w:val="1-KSL-Überschrift Zchn"/>
    <w:basedOn w:val="Absatz-Standardschriftart"/>
    <w:link w:val="berschrift1"/>
    <w:rsid w:val="00ED07DD"/>
    <w:rPr>
      <w:rFonts w:ascii="Corbel" w:eastAsiaTheme="majorEastAsia" w:hAnsi="Corbel" w:cstheme="majorBidi"/>
      <w:b/>
      <w:color w:val="333399"/>
      <w:sz w:val="52"/>
      <w:szCs w:val="32"/>
    </w:rPr>
  </w:style>
  <w:style w:type="character" w:customStyle="1" w:styleId="berschrift3Zchn">
    <w:name w:val="Überschrift 3 Zchn"/>
    <w:aliases w:val="3-KSL-Überschrift Zchn"/>
    <w:basedOn w:val="Absatz-Standardschriftart"/>
    <w:link w:val="berschrift3"/>
    <w:rsid w:val="00755303"/>
    <w:rPr>
      <w:rFonts w:ascii="Corbel" w:eastAsiaTheme="majorEastAsia" w:hAnsi="Corbel" w:cstheme="majorBidi"/>
      <w:b/>
      <w:bCs/>
      <w:color w:val="333399"/>
      <w:sz w:val="44"/>
    </w:rPr>
  </w:style>
  <w:style w:type="character" w:customStyle="1" w:styleId="berschrift4Zchn">
    <w:name w:val="Überschrift 4 Zchn"/>
    <w:aliases w:val="4-KSL-Überschrift Zchn"/>
    <w:basedOn w:val="Absatz-Standardschriftart"/>
    <w:link w:val="berschrift4"/>
    <w:rsid w:val="00ED07DD"/>
    <w:rPr>
      <w:rFonts w:ascii="Corbel" w:eastAsiaTheme="majorEastAsia" w:hAnsi="Corbel" w:cstheme="majorBidi"/>
      <w:b/>
      <w:bCs/>
      <w:iCs/>
      <w:color w:val="333399"/>
      <w:sz w:val="40"/>
    </w:rPr>
  </w:style>
  <w:style w:type="paragraph" w:styleId="Funotentext">
    <w:name w:val="footnote text"/>
    <w:aliases w:val="Fußnotentext_KSL"/>
    <w:basedOn w:val="Standard"/>
    <w:link w:val="FunotentextZchn"/>
    <w:uiPriority w:val="99"/>
    <w:semiHidden/>
    <w:unhideWhenUsed/>
    <w:qFormat/>
    <w:locked/>
    <w:rsid w:val="00EA0267"/>
    <w:pPr>
      <w:tabs>
        <w:tab w:val="left" w:pos="284"/>
      </w:tabs>
      <w:spacing w:after="0" w:line="240" w:lineRule="auto"/>
      <w:ind w:left="709" w:hanging="709"/>
    </w:pPr>
    <w:rPr>
      <w:rFonts w:ascii="Verdana" w:hAnsi="Verdana"/>
      <w:sz w:val="16"/>
      <w:szCs w:val="20"/>
    </w:rPr>
  </w:style>
  <w:style w:type="character" w:customStyle="1" w:styleId="FunotentextZchn">
    <w:name w:val="Fußnotentext Zchn"/>
    <w:aliases w:val="Fußnotentext_KSL Zchn"/>
    <w:basedOn w:val="Absatz-Standardschriftart"/>
    <w:link w:val="Funotentext"/>
    <w:uiPriority w:val="99"/>
    <w:semiHidden/>
    <w:rsid w:val="00EA0267"/>
    <w:rPr>
      <w:rFonts w:ascii="Verdana" w:hAnsi="Verdana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locked/>
    <w:rsid w:val="00EA0267"/>
    <w:rPr>
      <w:vertAlign w:val="superscrip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E202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Funote">
    <w:name w:val="Fußnote"/>
    <w:basedOn w:val="Funotentext"/>
    <w:qFormat/>
    <w:rsid w:val="00187938"/>
    <w:pPr>
      <w:ind w:left="0" w:firstLine="0"/>
    </w:pPr>
  </w:style>
  <w:style w:type="table" w:customStyle="1" w:styleId="Tabellenraster2">
    <w:name w:val="Tabellenraster2"/>
    <w:basedOn w:val="NormaleTabelle"/>
    <w:next w:val="Tabellenraster"/>
    <w:locked/>
    <w:rsid w:val="00A71587"/>
    <w:pPr>
      <w:spacing w:after="0" w:line="240" w:lineRule="auto"/>
    </w:pPr>
    <w:rPr>
      <w:rFonts w:ascii="Verdana" w:hAnsi="Verdana" w:cs="Arial"/>
      <w:color w:val="003E9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locked/>
    <w:rsid w:val="00022B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semiHidden="0" w:uiPriority="0" w:unhideWhenUsed="0" w:qFormat="1"/>
    <w:lsdException w:name="heading 2" w:locked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locked="0" w:uiPriority="0"/>
    <w:lsdException w:name="footer" w:locked="0"/>
    <w:lsdException w:name="caption" w:uiPriority="35" w:qFormat="1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Hyperlink" w:locked="0"/>
    <w:lsdException w:name="FollowedHyperlink" w:lock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unhideWhenUsed/>
    <w:rsid w:val="00A71587"/>
  </w:style>
  <w:style w:type="paragraph" w:styleId="berschrift1">
    <w:name w:val="heading 1"/>
    <w:aliases w:val="1-KSL-Überschrift"/>
    <w:basedOn w:val="Standard"/>
    <w:next w:val="12ptFlietextKSL"/>
    <w:link w:val="berschrift1Zchn"/>
    <w:qFormat/>
    <w:locked/>
    <w:rsid w:val="00ED07DD"/>
    <w:pPr>
      <w:keepNext/>
      <w:keepLines/>
      <w:spacing w:before="240" w:after="0"/>
      <w:outlineLvl w:val="0"/>
    </w:pPr>
    <w:rPr>
      <w:rFonts w:ascii="Corbel" w:eastAsiaTheme="majorEastAsia" w:hAnsi="Corbel" w:cstheme="majorBidi"/>
      <w:b/>
      <w:color w:val="333399"/>
      <w:sz w:val="52"/>
      <w:szCs w:val="32"/>
    </w:rPr>
  </w:style>
  <w:style w:type="paragraph" w:styleId="berschrift2">
    <w:name w:val="heading 2"/>
    <w:aliases w:val="2-KSL-Überschrift"/>
    <w:basedOn w:val="Standard"/>
    <w:next w:val="12ptFlietextKSL"/>
    <w:link w:val="berschrift2Zchn"/>
    <w:unhideWhenUsed/>
    <w:qFormat/>
    <w:locked/>
    <w:rsid w:val="00854EDE"/>
    <w:pPr>
      <w:keepNext/>
      <w:keepLines/>
      <w:spacing w:before="40" w:after="0"/>
      <w:outlineLvl w:val="1"/>
    </w:pPr>
    <w:rPr>
      <w:rFonts w:ascii="Corbel" w:eastAsiaTheme="majorEastAsia" w:hAnsi="Corbel" w:cstheme="majorBidi"/>
      <w:b/>
      <w:color w:val="333399"/>
      <w:sz w:val="48"/>
      <w:szCs w:val="26"/>
    </w:rPr>
  </w:style>
  <w:style w:type="paragraph" w:styleId="berschrift3">
    <w:name w:val="heading 3"/>
    <w:aliases w:val="3-KSL-Überschrift"/>
    <w:basedOn w:val="Standard"/>
    <w:next w:val="12ptFlietextKSL"/>
    <w:link w:val="berschrift3Zchn"/>
    <w:unhideWhenUsed/>
    <w:qFormat/>
    <w:locked/>
    <w:rsid w:val="00755303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333399"/>
      <w:sz w:val="44"/>
    </w:rPr>
  </w:style>
  <w:style w:type="paragraph" w:styleId="berschrift4">
    <w:name w:val="heading 4"/>
    <w:aliases w:val="4-KSL-Überschrift"/>
    <w:basedOn w:val="Standard"/>
    <w:next w:val="12ptFlietextKSL"/>
    <w:link w:val="berschrift4Zchn"/>
    <w:unhideWhenUsed/>
    <w:qFormat/>
    <w:locked/>
    <w:rsid w:val="00ED07DD"/>
    <w:pPr>
      <w:keepNext/>
      <w:keepLines/>
      <w:spacing w:before="200" w:after="0"/>
      <w:outlineLvl w:val="3"/>
    </w:pPr>
    <w:rPr>
      <w:rFonts w:ascii="Corbel" w:eastAsiaTheme="majorEastAsia" w:hAnsi="Corbel" w:cstheme="majorBidi"/>
      <w:b/>
      <w:bCs/>
      <w:iCs/>
      <w:color w:val="333399"/>
      <w:sz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locked/>
    <w:rsid w:val="009E20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cherAbsatz">
    <w:name w:val="[Einfacher Absatz]"/>
    <w:basedOn w:val="Standard"/>
    <w:link w:val="EinfacherAbsatzZchn"/>
    <w:uiPriority w:val="99"/>
    <w:locked/>
    <w:rsid w:val="009406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rwabsatzalt">
    <w:name w:val="nrw absatz alt"/>
    <w:basedOn w:val="Standard"/>
    <w:uiPriority w:val="99"/>
    <w:locked/>
    <w:rsid w:val="00E621A8"/>
    <w:pPr>
      <w:autoSpaceDE w:val="0"/>
      <w:autoSpaceDN w:val="0"/>
      <w:adjustRightInd w:val="0"/>
      <w:spacing w:after="0" w:line="288" w:lineRule="auto"/>
      <w:ind w:firstLine="227"/>
      <w:textAlignment w:val="center"/>
    </w:pPr>
    <w:rPr>
      <w:rFonts w:ascii="Corbel" w:hAnsi="Corbel" w:cs="Corbel"/>
      <w:color w:val="000000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locked/>
    <w:rsid w:val="00CD626B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nhideWhenUsed/>
    <w:locked/>
    <w:rsid w:val="0024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1172"/>
  </w:style>
  <w:style w:type="paragraph" w:styleId="Fuzeile">
    <w:name w:val="footer"/>
    <w:basedOn w:val="Standard"/>
    <w:link w:val="FuzeileZchn"/>
    <w:uiPriority w:val="99"/>
    <w:unhideWhenUsed/>
    <w:locked/>
    <w:rsid w:val="00241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1172"/>
  </w:style>
  <w:style w:type="paragraph" w:customStyle="1" w:styleId="12ptFlietextKSL">
    <w:name w:val="12pt Fließtext KSL"/>
    <w:link w:val="12ptFlietextKSLZchn"/>
    <w:qFormat/>
    <w:rsid w:val="00755303"/>
    <w:pPr>
      <w:spacing w:after="120" w:line="404" w:lineRule="exact"/>
    </w:pPr>
    <w:rPr>
      <w:rFonts w:ascii="Verdana" w:hAnsi="Verdana" w:cs="Arial"/>
      <w:color w:val="141414"/>
      <w:sz w:val="24"/>
      <w:szCs w:val="24"/>
    </w:rPr>
  </w:style>
  <w:style w:type="paragraph" w:customStyle="1" w:styleId="Sklein14pt">
    <w:name w:val="ÜS_klein_14 pt"/>
    <w:basedOn w:val="berschrift2"/>
    <w:next w:val="Standard"/>
    <w:link w:val="Sklein14ptZchn"/>
    <w:autoRedefine/>
    <w:locked/>
    <w:rsid w:val="00656BE8"/>
    <w:pPr>
      <w:widowControl w:val="0"/>
      <w:suppressAutoHyphens/>
      <w:autoSpaceDN w:val="0"/>
      <w:spacing w:before="240" w:after="120" w:line="240" w:lineRule="auto"/>
      <w:textAlignment w:val="baseline"/>
    </w:pPr>
    <w:rPr>
      <w:rFonts w:ascii="Arial" w:hAnsi="Arial" w:cs="Mangal"/>
      <w:b w:val="0"/>
      <w:color w:val="003E90"/>
      <w:kern w:val="3"/>
      <w:sz w:val="28"/>
      <w:szCs w:val="23"/>
      <w:lang w:val="en-US" w:eastAsia="zh-CN" w:bidi="hi-IN"/>
    </w:rPr>
  </w:style>
  <w:style w:type="character" w:customStyle="1" w:styleId="EinfacherAbsatzZchn">
    <w:name w:val="[Einfacher Absatz] Zchn"/>
    <w:basedOn w:val="Absatz-Standardschriftart"/>
    <w:link w:val="EinfacherAbsatz"/>
    <w:uiPriority w:val="99"/>
    <w:rsid w:val="00656BE8"/>
    <w:rPr>
      <w:rFonts w:ascii="Minion Pro" w:hAnsi="Minion Pro" w:cs="Minion Pro"/>
      <w:color w:val="000000"/>
      <w:sz w:val="24"/>
      <w:szCs w:val="24"/>
    </w:rPr>
  </w:style>
  <w:style w:type="character" w:customStyle="1" w:styleId="12ptFlietextKSLZchn">
    <w:name w:val="12pt Fließtext KSL Zchn"/>
    <w:basedOn w:val="EinfacherAbsatzZchn"/>
    <w:link w:val="12ptFlietextKSL"/>
    <w:rsid w:val="00755303"/>
    <w:rPr>
      <w:rFonts w:ascii="Verdana" w:hAnsi="Verdana" w:cs="Arial"/>
      <w:color w:val="141414"/>
      <w:sz w:val="24"/>
      <w:szCs w:val="24"/>
    </w:rPr>
  </w:style>
  <w:style w:type="character" w:customStyle="1" w:styleId="Sklein14ptZchn">
    <w:name w:val="ÜS_klein_14 pt Zchn"/>
    <w:basedOn w:val="Absatz-Standardschriftart"/>
    <w:link w:val="Sklein14pt"/>
    <w:rsid w:val="00656BE8"/>
    <w:rPr>
      <w:rFonts w:ascii="Arial" w:eastAsiaTheme="majorEastAsia" w:hAnsi="Arial" w:cs="Mangal"/>
      <w:b/>
      <w:color w:val="003E90"/>
      <w:kern w:val="3"/>
      <w:sz w:val="28"/>
      <w:szCs w:val="23"/>
      <w:lang w:val="en-US" w:eastAsia="zh-CN" w:bidi="hi-IN"/>
    </w:rPr>
  </w:style>
  <w:style w:type="character" w:customStyle="1" w:styleId="berschrift2Zchn">
    <w:name w:val="Überschrift 2 Zchn"/>
    <w:aliases w:val="2-KSL-Überschrift Zchn"/>
    <w:basedOn w:val="Absatz-Standardschriftart"/>
    <w:link w:val="berschrift2"/>
    <w:rsid w:val="005B50FF"/>
    <w:rPr>
      <w:rFonts w:ascii="Corbel" w:eastAsiaTheme="majorEastAsia" w:hAnsi="Corbel" w:cstheme="majorBidi"/>
      <w:b/>
      <w:color w:val="333399"/>
      <w:sz w:val="48"/>
      <w:szCs w:val="26"/>
    </w:rPr>
  </w:style>
  <w:style w:type="paragraph" w:customStyle="1" w:styleId="KontaktadresseKSL">
    <w:name w:val="Kontaktadresse KSL"/>
    <w:link w:val="KontaktadresseKSLZchn"/>
    <w:qFormat/>
    <w:rsid w:val="009723E6"/>
    <w:pPr>
      <w:spacing w:after="0" w:line="408" w:lineRule="exact"/>
    </w:pPr>
    <w:rPr>
      <w:rFonts w:ascii="Verdana" w:hAnsi="Verdana" w:cs="Arial"/>
      <w:color w:val="000000" w:themeColor="text1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9E3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KontaktadresseKSLZchn">
    <w:name w:val="Kontaktadresse KSL Zchn"/>
    <w:basedOn w:val="EinfacherAbsatzZchn"/>
    <w:link w:val="KontaktadresseKSL"/>
    <w:rsid w:val="009723E6"/>
    <w:rPr>
      <w:rFonts w:ascii="Verdana" w:hAnsi="Verdana" w:cs="Arial"/>
      <w:color w:val="000000" w:themeColor="text1"/>
      <w:sz w:val="24"/>
      <w:szCs w:val="2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493"/>
    <w:rPr>
      <w:rFonts w:ascii="Segoe UI" w:hAnsi="Segoe UI" w:cs="Segoe UI"/>
      <w:sz w:val="18"/>
      <w:szCs w:val="18"/>
    </w:rPr>
  </w:style>
  <w:style w:type="paragraph" w:customStyle="1" w:styleId="FuzeileAdresse">
    <w:name w:val="Fußzeile Adresse"/>
    <w:link w:val="FuzeileAdresseZchn"/>
    <w:qFormat/>
    <w:rsid w:val="009723E6"/>
    <w:pPr>
      <w:spacing w:after="0" w:line="360" w:lineRule="exact"/>
    </w:pPr>
    <w:rPr>
      <w:rFonts w:ascii="Arial" w:hAnsi="Arial" w:cs="Arial"/>
      <w:color w:val="000000" w:themeColor="text1"/>
      <w:sz w:val="20"/>
      <w:szCs w:val="20"/>
    </w:rPr>
  </w:style>
  <w:style w:type="character" w:customStyle="1" w:styleId="FuzeileAdresseZchn">
    <w:name w:val="Fußzeile Adresse Zchn"/>
    <w:basedOn w:val="Absatz-Standardschriftart"/>
    <w:link w:val="FuzeileAdresse"/>
    <w:rsid w:val="009723E6"/>
    <w:rPr>
      <w:rFonts w:ascii="Arial" w:hAnsi="Arial" w:cs="Arial"/>
      <w:color w:val="000000" w:themeColor="text1"/>
      <w:sz w:val="20"/>
      <w:szCs w:val="20"/>
    </w:rPr>
  </w:style>
  <w:style w:type="table" w:styleId="Tabellenraster">
    <w:name w:val="Table Grid"/>
    <w:basedOn w:val="NormaleTabelle"/>
    <w:uiPriority w:val="39"/>
    <w:locked/>
    <w:rsid w:val="00DE1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21">
    <w:name w:val="Einfache Tabelle 21"/>
    <w:basedOn w:val="NormaleTabelle"/>
    <w:uiPriority w:val="42"/>
    <w:locked/>
    <w:rsid w:val="00FF51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enrasterhell1">
    <w:name w:val="Tabellenraster hell1"/>
    <w:basedOn w:val="NormaleTabelle"/>
    <w:uiPriority w:val="40"/>
    <w:locked/>
    <w:rsid w:val="00FF51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EinfacheTabelle11">
    <w:name w:val="Einfache Tabelle 11"/>
    <w:basedOn w:val="NormaleTabelle"/>
    <w:uiPriority w:val="41"/>
    <w:locked/>
    <w:rsid w:val="00FF51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31">
    <w:name w:val="Einfache Tabelle 31"/>
    <w:basedOn w:val="NormaleTabelle"/>
    <w:uiPriority w:val="43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uiPriority w:val="44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51">
    <w:name w:val="Einfache Tabelle 51"/>
    <w:basedOn w:val="NormaleTabelle"/>
    <w:uiPriority w:val="45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1hell-Akzent61">
    <w:name w:val="Listentabelle 1 hell - Akzent 6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ntabelle1hell-Akzent21">
    <w:name w:val="Listentabelle 1 hell - Akzent 2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ntabelle1hell-Akzent31">
    <w:name w:val="Listentabelle 1 hell - Akzent 3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ntabelle1hell-Akzent41">
    <w:name w:val="Listentabelle 1 hell - Akzent 4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ntabelle1hell-Akzent51">
    <w:name w:val="Listentabelle 1 hell - Akzent 51"/>
    <w:basedOn w:val="NormaleTabelle"/>
    <w:uiPriority w:val="46"/>
    <w:locked/>
    <w:rsid w:val="00FF51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Formatvorlage1">
    <w:name w:val="Formatvorlage1"/>
    <w:basedOn w:val="NormaleTabelle"/>
    <w:uiPriority w:val="99"/>
    <w:locked/>
    <w:rsid w:val="00FA1700"/>
    <w:pPr>
      <w:spacing w:after="0" w:line="240" w:lineRule="auto"/>
    </w:pPr>
    <w:tblPr/>
  </w:style>
  <w:style w:type="paragraph" w:customStyle="1" w:styleId="Rcksendeadresse">
    <w:name w:val="Rücksendeadresse"/>
    <w:basedOn w:val="Standard"/>
    <w:link w:val="RcksendeadresseZchn"/>
    <w:qFormat/>
    <w:rsid w:val="009723E6"/>
    <w:pPr>
      <w:framePr w:hSpace="141" w:wrap="around" w:vAnchor="page" w:hAnchor="margin" w:y="2836"/>
      <w:spacing w:before="140" w:after="0" w:line="240" w:lineRule="auto"/>
    </w:pPr>
    <w:rPr>
      <w:rFonts w:ascii="Verdana" w:hAnsi="Verdana" w:cs="Arial"/>
      <w:b/>
      <w:color w:val="000000" w:themeColor="text1"/>
      <w:sz w:val="14"/>
      <w:szCs w:val="14"/>
    </w:rPr>
  </w:style>
  <w:style w:type="paragraph" w:customStyle="1" w:styleId="Brieffenster">
    <w:name w:val="Brieffenster"/>
    <w:basedOn w:val="12ptFlietextKSL"/>
    <w:link w:val="BrieffensterZchn"/>
    <w:qFormat/>
    <w:rsid w:val="005C43B9"/>
    <w:pPr>
      <w:framePr w:hSpace="141" w:wrap="around" w:vAnchor="page" w:hAnchor="margin" w:y="2836"/>
      <w:spacing w:after="0" w:line="276" w:lineRule="auto"/>
    </w:pPr>
  </w:style>
  <w:style w:type="character" w:customStyle="1" w:styleId="RcksendeadresseZchn">
    <w:name w:val="Rücksendeadresse Zchn"/>
    <w:basedOn w:val="Absatz-Standardschriftart"/>
    <w:link w:val="Rcksendeadresse"/>
    <w:rsid w:val="009723E6"/>
    <w:rPr>
      <w:rFonts w:ascii="Verdana" w:hAnsi="Verdana" w:cs="Arial"/>
      <w:b/>
      <w:color w:val="000000" w:themeColor="text1"/>
      <w:sz w:val="14"/>
      <w:szCs w:val="14"/>
    </w:rPr>
  </w:style>
  <w:style w:type="character" w:customStyle="1" w:styleId="BrieffensterZchn">
    <w:name w:val="Brieffenster Zchn"/>
    <w:basedOn w:val="12ptFlietextKSLZchn"/>
    <w:link w:val="Brieffenster"/>
    <w:rsid w:val="005C43B9"/>
    <w:rPr>
      <w:rFonts w:ascii="Verdana" w:hAnsi="Verdana" w:cs="Arial"/>
      <w:color w:val="000000"/>
      <w:sz w:val="24"/>
      <w:szCs w:val="24"/>
      <w:lang w:val="en-US"/>
    </w:rPr>
  </w:style>
  <w:style w:type="character" w:styleId="BesuchterHyperlink">
    <w:name w:val="FollowedHyperlink"/>
    <w:basedOn w:val="Absatz-Standardschriftart"/>
    <w:uiPriority w:val="99"/>
    <w:semiHidden/>
    <w:unhideWhenUsed/>
    <w:locked/>
    <w:rsid w:val="00164102"/>
    <w:rPr>
      <w:color w:val="954F72" w:themeColor="followedHyperlink"/>
      <w:u w:val="single"/>
    </w:rPr>
  </w:style>
  <w:style w:type="paragraph" w:customStyle="1" w:styleId="DatumKSL">
    <w:name w:val="Datum KSL"/>
    <w:basedOn w:val="KontaktadresseKSL"/>
    <w:link w:val="DatumKSLZchn"/>
    <w:qFormat/>
    <w:rsid w:val="009723E6"/>
    <w:pPr>
      <w:framePr w:hSpace="142" w:wrap="around" w:vAnchor="page" w:hAnchor="margin" w:y="2553"/>
    </w:pPr>
    <w:rPr>
      <w:b/>
      <w:noProof/>
      <w:color w:val="7F7F7F" w:themeColor="text1" w:themeTint="80"/>
    </w:rPr>
  </w:style>
  <w:style w:type="paragraph" w:customStyle="1" w:styleId="12ptBetreffKSL">
    <w:name w:val="12 pt Betreff KSL"/>
    <w:basedOn w:val="berschrift1"/>
    <w:next w:val="12ptFlietextKSL"/>
    <w:link w:val="12ptBetreffKSLZchn"/>
    <w:uiPriority w:val="1"/>
    <w:qFormat/>
    <w:rsid w:val="009723E6"/>
    <w:rPr>
      <w:rFonts w:ascii="Verdana" w:hAnsi="Verdana"/>
      <w:b w:val="0"/>
      <w:color w:val="7F7F7F" w:themeColor="text1" w:themeTint="80"/>
      <w:sz w:val="24"/>
    </w:rPr>
  </w:style>
  <w:style w:type="character" w:customStyle="1" w:styleId="DatumKSLZchn">
    <w:name w:val="Datum KSL Zchn"/>
    <w:basedOn w:val="KontaktadresseKSLZchn"/>
    <w:link w:val="DatumKSL"/>
    <w:rsid w:val="009723E6"/>
    <w:rPr>
      <w:rFonts w:ascii="Verdana" w:hAnsi="Verdana" w:cs="Arial"/>
      <w:b/>
      <w:noProof/>
      <w:color w:val="7F7F7F" w:themeColor="text1" w:themeTint="80"/>
      <w:sz w:val="24"/>
      <w:szCs w:val="24"/>
    </w:rPr>
  </w:style>
  <w:style w:type="paragraph" w:customStyle="1" w:styleId="FuzeileName">
    <w:name w:val="Fußzeile Name"/>
    <w:basedOn w:val="FuzeileAdresse"/>
    <w:link w:val="FuzeileNameZchn"/>
    <w:qFormat/>
    <w:rsid w:val="009723E6"/>
    <w:pPr>
      <w:spacing w:line="280" w:lineRule="exact"/>
    </w:pPr>
    <w:rPr>
      <w:b/>
    </w:rPr>
  </w:style>
  <w:style w:type="character" w:customStyle="1" w:styleId="12ptBetreffKSLZchn">
    <w:name w:val="12 pt Betreff KSL Zchn"/>
    <w:basedOn w:val="12ptFlietextKSLZchn"/>
    <w:link w:val="12ptBetreffKSL"/>
    <w:uiPriority w:val="1"/>
    <w:rsid w:val="005B50FF"/>
    <w:rPr>
      <w:rFonts w:ascii="Verdana" w:eastAsiaTheme="majorEastAsia" w:hAnsi="Verdana" w:cstheme="majorBidi"/>
      <w:color w:val="7F7F7F" w:themeColor="text1" w:themeTint="80"/>
      <w:sz w:val="24"/>
      <w:szCs w:val="32"/>
    </w:rPr>
  </w:style>
  <w:style w:type="paragraph" w:customStyle="1" w:styleId="Punkt">
    <w:name w:val="Punkt"/>
    <w:basedOn w:val="FuzeileAdresse"/>
    <w:link w:val="PunktZchn"/>
    <w:uiPriority w:val="1"/>
    <w:qFormat/>
    <w:rsid w:val="00E77781"/>
    <w:rPr>
      <w:color w:val="8C0074"/>
    </w:rPr>
  </w:style>
  <w:style w:type="character" w:customStyle="1" w:styleId="FuzeileNameZchn">
    <w:name w:val="Fußzeile Name Zchn"/>
    <w:basedOn w:val="FuzeileAdresseZchn"/>
    <w:link w:val="FuzeileName"/>
    <w:rsid w:val="009723E6"/>
    <w:rPr>
      <w:rFonts w:ascii="Arial" w:hAnsi="Arial" w:cs="Arial"/>
      <w:b/>
      <w:color w:val="000000" w:themeColor="text1"/>
      <w:sz w:val="20"/>
      <w:szCs w:val="20"/>
    </w:rPr>
  </w:style>
  <w:style w:type="character" w:customStyle="1" w:styleId="PunktZchn">
    <w:name w:val="Punkt Zchn"/>
    <w:basedOn w:val="FuzeileAdresseZchn"/>
    <w:link w:val="Punkt"/>
    <w:uiPriority w:val="1"/>
    <w:rsid w:val="009E2020"/>
    <w:rPr>
      <w:rFonts w:ascii="Arial" w:hAnsi="Arial" w:cs="Arial"/>
      <w:color w:val="8C0074"/>
      <w:sz w:val="20"/>
      <w:szCs w:val="20"/>
    </w:rPr>
  </w:style>
  <w:style w:type="paragraph" w:customStyle="1" w:styleId="SeitenzahlKSL">
    <w:name w:val="Seitenzahl KSL"/>
    <w:basedOn w:val="KontaktadresseKSL"/>
    <w:link w:val="SeitenzahlKSLZchn"/>
    <w:qFormat/>
    <w:rsid w:val="00495700"/>
    <w:pPr>
      <w:jc w:val="right"/>
    </w:pPr>
  </w:style>
  <w:style w:type="character" w:customStyle="1" w:styleId="SeitenzahlKSLZchn">
    <w:name w:val="Seitenzahl KSL Zchn"/>
    <w:basedOn w:val="KontaktadresseKSLZchn"/>
    <w:link w:val="SeitenzahlKSL"/>
    <w:rsid w:val="00495700"/>
    <w:rPr>
      <w:rFonts w:ascii="Arial" w:hAnsi="Arial" w:cs="Arial"/>
      <w:color w:val="003E90"/>
      <w:sz w:val="24"/>
      <w:szCs w:val="24"/>
    </w:rPr>
  </w:style>
  <w:style w:type="paragraph" w:customStyle="1" w:styleId="16ptFlietextKSL">
    <w:name w:val="16 pt Fließtext KSL"/>
    <w:basedOn w:val="12ptFlietextKSL"/>
    <w:link w:val="16ptFlietextKSLZchn"/>
    <w:uiPriority w:val="1"/>
    <w:qFormat/>
    <w:rsid w:val="006A5790"/>
    <w:pPr>
      <w:spacing w:line="484" w:lineRule="exact"/>
    </w:pPr>
    <w:rPr>
      <w:sz w:val="32"/>
    </w:rPr>
  </w:style>
  <w:style w:type="paragraph" w:customStyle="1" w:styleId="16ptBetreffKSL">
    <w:name w:val="16pt Betreff KSL"/>
    <w:basedOn w:val="16ptFlietextKSL"/>
    <w:next w:val="16ptFlietextKSL"/>
    <w:link w:val="16ptBetreffKSLZchn"/>
    <w:uiPriority w:val="1"/>
    <w:qFormat/>
    <w:rsid w:val="006A5790"/>
    <w:rPr>
      <w:b/>
    </w:rPr>
  </w:style>
  <w:style w:type="character" w:customStyle="1" w:styleId="16ptFlietextKSLZchn">
    <w:name w:val="16 pt Fließtext KSL Zchn"/>
    <w:basedOn w:val="12ptFlietextKSLZchn"/>
    <w:link w:val="16ptFlietextKSL"/>
    <w:uiPriority w:val="1"/>
    <w:rsid w:val="005B50FF"/>
    <w:rPr>
      <w:rFonts w:ascii="Verdana" w:hAnsi="Verdana" w:cs="Arial"/>
      <w:color w:val="141414"/>
      <w:sz w:val="32"/>
      <w:szCs w:val="24"/>
    </w:rPr>
  </w:style>
  <w:style w:type="character" w:customStyle="1" w:styleId="16ptBetreffKSLZchn">
    <w:name w:val="16pt Betreff KSL Zchn"/>
    <w:basedOn w:val="12ptBetreffKSLZchn"/>
    <w:link w:val="16ptBetreffKSL"/>
    <w:uiPriority w:val="1"/>
    <w:rsid w:val="005B50FF"/>
    <w:rPr>
      <w:rFonts w:ascii="Verdana" w:eastAsiaTheme="majorEastAsia" w:hAnsi="Verdana" w:cs="Arial"/>
      <w:b/>
      <w:color w:val="141414"/>
      <w:sz w:val="32"/>
      <w:szCs w:val="24"/>
    </w:rPr>
  </w:style>
  <w:style w:type="paragraph" w:customStyle="1" w:styleId="KopfAdresse">
    <w:name w:val="Kopf_Adresse"/>
    <w:link w:val="KopfAdresseZchn"/>
    <w:qFormat/>
    <w:rsid w:val="009723E6"/>
    <w:pPr>
      <w:spacing w:before="1560" w:after="0"/>
      <w:ind w:left="5766"/>
    </w:pPr>
    <w:rPr>
      <w:rFonts w:ascii="Verdana" w:hAnsi="Verdana" w:cs="Arial"/>
      <w:color w:val="000000" w:themeColor="text1"/>
      <w:sz w:val="20"/>
      <w:szCs w:val="20"/>
    </w:rPr>
  </w:style>
  <w:style w:type="character" w:customStyle="1" w:styleId="KopfAdresseZchn">
    <w:name w:val="Kopf_Adresse Zchn"/>
    <w:basedOn w:val="KontaktadresseKSLZchn"/>
    <w:link w:val="KopfAdresse"/>
    <w:rsid w:val="009723E6"/>
    <w:rPr>
      <w:rFonts w:ascii="Verdana" w:hAnsi="Verdana" w:cs="Arial"/>
      <w:color w:val="000000" w:themeColor="text1"/>
      <w:sz w:val="20"/>
      <w:szCs w:val="20"/>
    </w:rPr>
  </w:style>
  <w:style w:type="character" w:customStyle="1" w:styleId="berschrift1Zchn">
    <w:name w:val="Überschrift 1 Zchn"/>
    <w:aliases w:val="1-KSL-Überschrift Zchn"/>
    <w:basedOn w:val="Absatz-Standardschriftart"/>
    <w:link w:val="berschrift1"/>
    <w:rsid w:val="00ED07DD"/>
    <w:rPr>
      <w:rFonts w:ascii="Corbel" w:eastAsiaTheme="majorEastAsia" w:hAnsi="Corbel" w:cstheme="majorBidi"/>
      <w:b/>
      <w:color w:val="333399"/>
      <w:sz w:val="52"/>
      <w:szCs w:val="32"/>
    </w:rPr>
  </w:style>
  <w:style w:type="character" w:customStyle="1" w:styleId="berschrift3Zchn">
    <w:name w:val="Überschrift 3 Zchn"/>
    <w:aliases w:val="3-KSL-Überschrift Zchn"/>
    <w:basedOn w:val="Absatz-Standardschriftart"/>
    <w:link w:val="berschrift3"/>
    <w:rsid w:val="00755303"/>
    <w:rPr>
      <w:rFonts w:ascii="Corbel" w:eastAsiaTheme="majorEastAsia" w:hAnsi="Corbel" w:cstheme="majorBidi"/>
      <w:b/>
      <w:bCs/>
      <w:color w:val="333399"/>
      <w:sz w:val="44"/>
    </w:rPr>
  </w:style>
  <w:style w:type="character" w:customStyle="1" w:styleId="berschrift4Zchn">
    <w:name w:val="Überschrift 4 Zchn"/>
    <w:aliases w:val="4-KSL-Überschrift Zchn"/>
    <w:basedOn w:val="Absatz-Standardschriftart"/>
    <w:link w:val="berschrift4"/>
    <w:rsid w:val="00ED07DD"/>
    <w:rPr>
      <w:rFonts w:ascii="Corbel" w:eastAsiaTheme="majorEastAsia" w:hAnsi="Corbel" w:cstheme="majorBidi"/>
      <w:b/>
      <w:bCs/>
      <w:iCs/>
      <w:color w:val="333399"/>
      <w:sz w:val="40"/>
    </w:rPr>
  </w:style>
  <w:style w:type="paragraph" w:styleId="Funotentext">
    <w:name w:val="footnote text"/>
    <w:aliases w:val="Fußnotentext_KSL"/>
    <w:basedOn w:val="Standard"/>
    <w:link w:val="FunotentextZchn"/>
    <w:uiPriority w:val="99"/>
    <w:semiHidden/>
    <w:unhideWhenUsed/>
    <w:qFormat/>
    <w:locked/>
    <w:rsid w:val="00EA0267"/>
    <w:pPr>
      <w:tabs>
        <w:tab w:val="left" w:pos="284"/>
      </w:tabs>
      <w:spacing w:after="0" w:line="240" w:lineRule="auto"/>
      <w:ind w:left="709" w:hanging="709"/>
    </w:pPr>
    <w:rPr>
      <w:rFonts w:ascii="Verdana" w:hAnsi="Verdana"/>
      <w:sz w:val="16"/>
      <w:szCs w:val="20"/>
    </w:rPr>
  </w:style>
  <w:style w:type="character" w:customStyle="1" w:styleId="FunotentextZchn">
    <w:name w:val="Fußnotentext Zchn"/>
    <w:aliases w:val="Fußnotentext_KSL Zchn"/>
    <w:basedOn w:val="Absatz-Standardschriftart"/>
    <w:link w:val="Funotentext"/>
    <w:uiPriority w:val="99"/>
    <w:semiHidden/>
    <w:rsid w:val="00EA0267"/>
    <w:rPr>
      <w:rFonts w:ascii="Verdana" w:hAnsi="Verdana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locked/>
    <w:rsid w:val="00EA0267"/>
    <w:rPr>
      <w:vertAlign w:val="superscrip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E202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Funote">
    <w:name w:val="Fußnote"/>
    <w:basedOn w:val="Funotentext"/>
    <w:qFormat/>
    <w:rsid w:val="00187938"/>
    <w:pPr>
      <w:ind w:left="0" w:firstLine="0"/>
    </w:pPr>
  </w:style>
  <w:style w:type="table" w:customStyle="1" w:styleId="Tabellenraster2">
    <w:name w:val="Tabellenraster2"/>
    <w:basedOn w:val="NormaleTabelle"/>
    <w:next w:val="Tabellenraster"/>
    <w:locked/>
    <w:rsid w:val="00A71587"/>
    <w:pPr>
      <w:spacing w:after="0" w:line="240" w:lineRule="auto"/>
    </w:pPr>
    <w:rPr>
      <w:rFonts w:ascii="Verdana" w:hAnsi="Verdana" w:cs="Arial"/>
      <w:color w:val="003E9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locked/>
    <w:rsid w:val="00022B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ksl-arnsberg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uel.salomon\AppData\Roaming\Microsoft\Templates\KSL_Dokument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8158B-5673-4664-B9D5-83A1D98F5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KSL_Dokumentvorlage</Template>
  <TotalTime>0</TotalTime>
  <Pages>3</Pages>
  <Words>159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Mobile e.V.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Manuel.Salomon</dc:creator>
  <cp:lastModifiedBy>michael.kalthoff</cp:lastModifiedBy>
  <cp:revision>2</cp:revision>
  <cp:lastPrinted>2017-02-01T12:55:00Z</cp:lastPrinted>
  <dcterms:created xsi:type="dcterms:W3CDTF">2018-10-09T10:51:00Z</dcterms:created>
  <dcterms:modified xsi:type="dcterms:W3CDTF">2018-10-09T10:51:00Z</dcterms:modified>
</cp:coreProperties>
</file>